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5CC8" w14:textId="77777777" w:rsidR="00B65822" w:rsidRDefault="00B65822" w:rsidP="00F64B7D">
      <w:pPr>
        <w:jc w:val="both"/>
        <w:rPr>
          <w:rFonts w:ascii="StobiSerif Regular" w:eastAsia="Adobe Myungjo Std M" w:hAnsi="StobiSerif Regular"/>
          <w:sz w:val="22"/>
          <w:szCs w:val="22"/>
        </w:rPr>
      </w:pPr>
    </w:p>
    <w:p w14:paraId="403EB074" w14:textId="4663564A" w:rsidR="000C1D99" w:rsidRPr="00F64B7D" w:rsidRDefault="00DC33E0" w:rsidP="00F64B7D">
      <w:pPr>
        <w:jc w:val="both"/>
        <w:rPr>
          <w:rFonts w:ascii="StobiSerif Regular" w:eastAsia="Adobe Myungjo Std M" w:hAnsi="StobiSerif Regular"/>
          <w:sz w:val="22"/>
          <w:szCs w:val="22"/>
        </w:rPr>
      </w:pPr>
      <w:r>
        <w:rPr>
          <w:rFonts w:ascii="StobiSerif Regular" w:hAnsi="StobiSerif Regular"/>
          <w:noProof/>
          <w:sz w:val="22"/>
          <w:szCs w:val="22"/>
          <w:lang w:val="mk-MK" w:eastAsia="mk-M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CB5619" wp14:editId="59D7C9BE">
                <wp:simplePos x="0" y="0"/>
                <wp:positionH relativeFrom="column">
                  <wp:posOffset>4145915</wp:posOffset>
                </wp:positionH>
                <wp:positionV relativeFrom="paragraph">
                  <wp:posOffset>-8255</wp:posOffset>
                </wp:positionV>
                <wp:extent cx="1691640" cy="665480"/>
                <wp:effectExtent l="2540" t="0" r="1270" b="0"/>
                <wp:wrapNone/>
                <wp:docPr id="174745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665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45B0CD" w14:textId="1A93D38F" w:rsidR="004C019C" w:rsidRPr="00C25D70" w:rsidRDefault="004C019C" w:rsidP="004C019C">
                            <w:pPr>
                              <w:ind w:right="-300"/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</w:pPr>
                            <w:r w:rsidRPr="00CA4AD9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Број</w:t>
                            </w:r>
                            <w:r>
                              <w:rPr>
                                <w:rFonts w:ascii="StobiSerif Regular" w:hAnsi="StobiSerif Regular"/>
                                <w:sz w:val="20"/>
                              </w:rPr>
                              <w:t xml:space="preserve">: </w:t>
                            </w:r>
                            <w:r w:rsidR="00C25D70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 xml:space="preserve">09 </w:t>
                            </w:r>
                            <w:r w:rsidRPr="00CA4AD9">
                              <w:rPr>
                                <w:rFonts w:ascii="StobiSerif Regular" w:hAnsi="StobiSerif Regular"/>
                                <w:sz w:val="20"/>
                              </w:rPr>
                              <w:t>-</w:t>
                            </w:r>
                            <w:r w:rsidR="00B44EAF">
                              <w:rPr>
                                <w:rFonts w:ascii="StobiSerif Regular" w:hAnsi="StobiSerif Regular"/>
                                <w:sz w:val="20"/>
                              </w:rPr>
                              <w:t>5345</w:t>
                            </w:r>
                            <w:r w:rsidR="00C25D70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/1</w:t>
                            </w:r>
                          </w:p>
                          <w:p w14:paraId="119C7FFE" w14:textId="23C85FEF" w:rsidR="004C019C" w:rsidRPr="00C25D70" w:rsidRDefault="004C019C" w:rsidP="004C019C">
                            <w:pPr>
                              <w:ind w:right="-300"/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</w:pPr>
                            <w:r w:rsidRPr="00CA4AD9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Датум</w:t>
                            </w:r>
                            <w:r w:rsidR="00E75019">
                              <w:rPr>
                                <w:rFonts w:ascii="StobiSerif Regular" w:hAnsi="StobiSerif Regular"/>
                                <w:sz w:val="20"/>
                              </w:rPr>
                              <w:t xml:space="preserve">: </w:t>
                            </w:r>
                            <w:r w:rsidR="00EF5D32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0</w:t>
                            </w:r>
                            <w:r w:rsidR="00752EF1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4</w:t>
                            </w:r>
                            <w:r w:rsidR="00C25D70">
                              <w:rPr>
                                <w:rFonts w:ascii="StobiSerif Regular" w:hAnsi="StobiSerif Regular"/>
                                <w:sz w:val="20"/>
                              </w:rPr>
                              <w:t>.0</w:t>
                            </w:r>
                            <w:r w:rsidR="00EF5D32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6</w:t>
                            </w:r>
                            <w:r w:rsidR="00C25D70">
                              <w:rPr>
                                <w:rFonts w:ascii="StobiSerif Regular" w:hAnsi="StobiSerif Regular"/>
                                <w:sz w:val="20"/>
                              </w:rPr>
                              <w:t xml:space="preserve">.2026 </w:t>
                            </w:r>
                            <w:r w:rsidR="00C25D70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година</w:t>
                            </w:r>
                          </w:p>
                          <w:p w14:paraId="3BE6ECBE" w14:textId="77777777" w:rsidR="004C019C" w:rsidRPr="00CA4AD9" w:rsidRDefault="004C019C" w:rsidP="004C019C">
                            <w:pPr>
                              <w:ind w:right="-300"/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</w:pPr>
                            <w:r w:rsidRPr="00CA4AD9">
                              <w:rPr>
                                <w:rFonts w:ascii="StobiSerif Regular" w:hAnsi="StobiSerif Regular"/>
                                <w:sz w:val="20"/>
                                <w:lang w:val="mk-MK"/>
                              </w:rPr>
                              <w:t>Скопје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CB56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6.45pt;margin-top:-.65pt;width:133.2pt;height:5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" filled="f" stroked="f">
                <v:textbox>
                  <w:txbxContent>
                    <w:p w14:paraId="4945B0CD" w14:textId="1A93D38F" w:rsidR="004C019C" w:rsidRPr="00C25D70" w:rsidRDefault="004C019C" w:rsidP="004C019C">
                      <w:pPr>
                        <w:ind w:right="-300"/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</w:pPr>
                      <w:r w:rsidRPr="00CA4AD9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Број</w:t>
                      </w:r>
                      <w:r>
                        <w:rPr>
                          <w:rFonts w:ascii="StobiSerif Regular" w:hAnsi="StobiSerif Regular"/>
                          <w:sz w:val="20"/>
                        </w:rPr>
                        <w:t xml:space="preserve">: </w:t>
                      </w:r>
                      <w:r w:rsidR="00C25D70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 xml:space="preserve">09 </w:t>
                      </w:r>
                      <w:r w:rsidRPr="00CA4AD9">
                        <w:rPr>
                          <w:rFonts w:ascii="StobiSerif Regular" w:hAnsi="StobiSerif Regular"/>
                          <w:sz w:val="20"/>
                        </w:rPr>
                        <w:t>-</w:t>
                      </w:r>
                      <w:r w:rsidR="00B44EAF">
                        <w:rPr>
                          <w:rFonts w:ascii="StobiSerif Regular" w:hAnsi="StobiSerif Regular"/>
                          <w:sz w:val="20"/>
                        </w:rPr>
                        <w:t>5345</w:t>
                      </w:r>
                      <w:r w:rsidR="00C25D70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/1</w:t>
                      </w:r>
                    </w:p>
                    <w:p w14:paraId="119C7FFE" w14:textId="23C85FEF" w:rsidR="004C019C" w:rsidRPr="00C25D70" w:rsidRDefault="004C019C" w:rsidP="004C019C">
                      <w:pPr>
                        <w:ind w:right="-300"/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</w:pPr>
                      <w:r w:rsidRPr="00CA4AD9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Датум</w:t>
                      </w:r>
                      <w:r w:rsidR="00E75019">
                        <w:rPr>
                          <w:rFonts w:ascii="StobiSerif Regular" w:hAnsi="StobiSerif Regular"/>
                          <w:sz w:val="20"/>
                        </w:rPr>
                        <w:t xml:space="preserve">: </w:t>
                      </w:r>
                      <w:r w:rsidR="00EF5D32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0</w:t>
                      </w:r>
                      <w:r w:rsidR="00752EF1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4</w:t>
                      </w:r>
                      <w:r w:rsidR="00C25D70">
                        <w:rPr>
                          <w:rFonts w:ascii="StobiSerif Regular" w:hAnsi="StobiSerif Regular"/>
                          <w:sz w:val="20"/>
                        </w:rPr>
                        <w:t>.0</w:t>
                      </w:r>
                      <w:r w:rsidR="00EF5D32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6</w:t>
                      </w:r>
                      <w:r w:rsidR="00C25D70">
                        <w:rPr>
                          <w:rFonts w:ascii="StobiSerif Regular" w:hAnsi="StobiSerif Regular"/>
                          <w:sz w:val="20"/>
                        </w:rPr>
                        <w:t xml:space="preserve">.2026 </w:t>
                      </w:r>
                      <w:r w:rsidR="00C25D70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година</w:t>
                      </w:r>
                    </w:p>
                    <w:p w14:paraId="3BE6ECBE" w14:textId="77777777" w:rsidR="004C019C" w:rsidRPr="00CA4AD9" w:rsidRDefault="004C019C" w:rsidP="004C019C">
                      <w:pPr>
                        <w:ind w:right="-300"/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</w:pPr>
                      <w:r w:rsidRPr="00CA4AD9">
                        <w:rPr>
                          <w:rFonts w:ascii="StobiSerif Regular" w:hAnsi="StobiSerif Regular"/>
                          <w:sz w:val="20"/>
                          <w:lang w:val="mk-MK"/>
                        </w:rPr>
                        <w:t>Скопје</w:t>
                      </w:r>
                    </w:p>
                  </w:txbxContent>
                </v:textbox>
              </v:shape>
            </w:pict>
          </mc:Fallback>
        </mc:AlternateContent>
      </w:r>
    </w:p>
    <w:p w14:paraId="40042756" w14:textId="77777777" w:rsidR="007A43A7" w:rsidRPr="009965B8" w:rsidRDefault="007A43A7" w:rsidP="00F64B7D">
      <w:pPr>
        <w:jc w:val="both"/>
        <w:rPr>
          <w:rFonts w:ascii="StobiSerif Regular" w:hAnsi="StobiSerif Regular"/>
          <w:b/>
          <w:szCs w:val="24"/>
          <w:lang w:val="mk-MK"/>
        </w:rPr>
      </w:pPr>
    </w:p>
    <w:p w14:paraId="7A65D5DF" w14:textId="77777777" w:rsidR="00312EAF" w:rsidRDefault="00312EAF" w:rsidP="00F64B7D">
      <w:pPr>
        <w:jc w:val="both"/>
        <w:rPr>
          <w:rFonts w:ascii="StobiSerif Regular" w:hAnsi="StobiSerif Regular"/>
          <w:b/>
          <w:szCs w:val="24"/>
          <w:lang w:val="mk-MK"/>
        </w:rPr>
      </w:pPr>
    </w:p>
    <w:p w14:paraId="7A5170A8" w14:textId="77777777" w:rsidR="00EF5D32" w:rsidRPr="00EF5D32" w:rsidRDefault="00EF5D32" w:rsidP="00EF5D32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215BD059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Врз основа на член 39 од Законот за локалната самоуправа („Службен весник на Република Македонија“ бр.5/2002 и „Службен весник на Република Северна Македонија“ бр.202/2024), член 16 од Статутот на Општина Карпош – пречистен текст („Службен гласник на Општина Карпош“ бр.3/2026) и член 59 од Деловникот на Советот на Општина Карпош („Службен гласник на Општина Карпош“ бр.3/2006), се донесе</w:t>
      </w:r>
    </w:p>
    <w:p w14:paraId="5A54AEC9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ab/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14:paraId="7DC247A8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2143F4CA" w14:textId="77777777" w:rsidR="00EF5D32" w:rsidRPr="00EF5D32" w:rsidRDefault="00EF5D32" w:rsidP="00EF5D32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РЕШЕНИЕ</w:t>
      </w:r>
    </w:p>
    <w:p w14:paraId="4712AD7E" w14:textId="77777777" w:rsidR="00EF5D32" w:rsidRPr="00EF5D32" w:rsidRDefault="00EF5D32" w:rsidP="00EF5D32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за свикување на четиринаесетта седница на Советот на Општина Карпош</w:t>
      </w:r>
    </w:p>
    <w:p w14:paraId="329698E2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673F556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3997B8E9" w14:textId="6718EB76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Се свикува 14. седница на Советот на Општина Карпош за 1</w:t>
      </w:r>
      <w:r w:rsidR="00713591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1</w:t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 xml:space="preserve"> јуни 2026 година (</w:t>
      </w:r>
      <w:r w:rsidR="00E526D2">
        <w:rPr>
          <w:rFonts w:ascii="StobiSerif Regular" w:eastAsia="StobiSerif Regular" w:hAnsi="StobiSerif Regular" w:cs="StobiSerif Regular"/>
          <w:sz w:val="22"/>
          <w:szCs w:val="22"/>
          <w:lang w:val="mk-MK"/>
        </w:rPr>
        <w:t>четврток</w:t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), со почеток во 0</w:t>
      </w:r>
      <w:r w:rsidR="00CC1CC9">
        <w:rPr>
          <w:rFonts w:ascii="StobiSerif Regular" w:eastAsia="StobiSerif Regular" w:hAnsi="StobiSerif Regular" w:cs="StobiSerif Regular"/>
          <w:sz w:val="22"/>
          <w:szCs w:val="22"/>
        </w:rPr>
        <w:t>8</w:t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.</w:t>
      </w:r>
      <w:r w:rsidR="00CC1CC9">
        <w:rPr>
          <w:rFonts w:ascii="StobiSerif Regular" w:eastAsia="StobiSerif Regular" w:hAnsi="StobiSerif Regular" w:cs="StobiSerif Regular"/>
          <w:sz w:val="22"/>
          <w:szCs w:val="22"/>
        </w:rPr>
        <w:t>3</w:t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0 часот.</w:t>
      </w:r>
    </w:p>
    <w:p w14:paraId="0C9DA63A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16FEC1E9" w14:textId="55269FB3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>За седницата се предлага следниот</w:t>
      </w:r>
      <w:r>
        <w:rPr>
          <w:rFonts w:ascii="StobiSerif Regular" w:eastAsia="StobiSerif Regular" w:hAnsi="StobiSerif Regular" w:cs="StobiSerif Regular"/>
          <w:sz w:val="22"/>
          <w:szCs w:val="22"/>
        </w:rPr>
        <w:t>:</w:t>
      </w:r>
    </w:p>
    <w:p w14:paraId="4661BC05" w14:textId="2B20205B" w:rsid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ab/>
      </w:r>
    </w:p>
    <w:p w14:paraId="0A8616D5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2E76E462" w14:textId="77777777" w:rsidR="00EF5D32" w:rsidRPr="00EF5D32" w:rsidRDefault="00EF5D32" w:rsidP="00EF5D32">
      <w:pPr>
        <w:jc w:val="center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ДНЕВЕН РЕД</w:t>
      </w:r>
    </w:p>
    <w:p w14:paraId="222451E7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6666DDA3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>-</w:t>
      </w:r>
      <w:r w:rsidRPr="00EF5D32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>Усвојување записник од 13. седница</w:t>
      </w:r>
    </w:p>
    <w:p w14:paraId="1351A470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1F49BA9C" w14:textId="3D3C5561" w:rsidR="009C67CB" w:rsidRDefault="009C67CB" w:rsidP="00CF6717">
      <w:pPr>
        <w:pStyle w:val="ListParagraph"/>
        <w:numPr>
          <w:ilvl w:val="0"/>
          <w:numId w:val="9"/>
        </w:numPr>
        <w:jc w:val="both"/>
        <w:rPr>
          <w:rFonts w:ascii="StobiSerif Regular" w:hAnsi="StobiSerif Regular"/>
          <w:b/>
          <w:sz w:val="22"/>
          <w:szCs w:val="22"/>
        </w:rPr>
      </w:pPr>
      <w:r w:rsidRPr="00CF6717">
        <w:rPr>
          <w:rFonts w:ascii="StobiSerif Regular" w:hAnsi="StobiSerif Regular"/>
          <w:b/>
          <w:sz w:val="22"/>
          <w:szCs w:val="22"/>
        </w:rPr>
        <w:t>Предлог-Програма за изменување и дополнување на Програмата за активностите на Општина Карпош во областа на детската, социјалната и здравствената заштита за 2026 година</w:t>
      </w:r>
      <w:r w:rsidR="00492AC8" w:rsidRPr="00CF6717">
        <w:rPr>
          <w:rFonts w:ascii="StobiSerif Regular" w:hAnsi="StobiSerif Regular"/>
          <w:b/>
          <w:sz w:val="22"/>
          <w:szCs w:val="22"/>
        </w:rPr>
        <w:t>;</w:t>
      </w:r>
    </w:p>
    <w:p w14:paraId="7A6B3730" w14:textId="0C8A1F53" w:rsidR="00250C86" w:rsidRDefault="00250C86" w:rsidP="00CF6717">
      <w:pPr>
        <w:pStyle w:val="ListParagraph"/>
        <w:numPr>
          <w:ilvl w:val="0"/>
          <w:numId w:val="9"/>
        </w:numPr>
        <w:jc w:val="both"/>
        <w:rPr>
          <w:rFonts w:ascii="StobiSerif Regular" w:hAnsi="StobiSerif Regular"/>
          <w:b/>
          <w:sz w:val="22"/>
          <w:szCs w:val="22"/>
        </w:rPr>
      </w:pPr>
      <w:r>
        <w:rPr>
          <w:rFonts w:ascii="StobiSerif Regular" w:hAnsi="StobiSerif Regular"/>
          <w:b/>
          <w:sz w:val="22"/>
          <w:szCs w:val="22"/>
        </w:rPr>
        <w:t>Предлог–Програма за изменување и дополнување на Програмата за активностите на Општина Карпош во областа на образованието за 2026 година</w:t>
      </w:r>
    </w:p>
    <w:p w14:paraId="7F8506BC" w14:textId="0F238F24" w:rsidR="00BC62D3" w:rsidRPr="00BC62D3" w:rsidRDefault="00BC62D3" w:rsidP="00BC62D3">
      <w:pPr>
        <w:pStyle w:val="ListParagraph"/>
        <w:numPr>
          <w:ilvl w:val="0"/>
          <w:numId w:val="9"/>
        </w:numPr>
        <w:spacing w:line="24" w:lineRule="atLeast"/>
        <w:jc w:val="both"/>
        <w:rPr>
          <w:rFonts w:ascii="StobiSerif Regular" w:hAnsi="StobiSerif Regular" w:cs="Arial"/>
          <w:b/>
          <w:sz w:val="22"/>
          <w:szCs w:val="22"/>
        </w:rPr>
      </w:pPr>
      <w:r w:rsidRPr="00BC62D3">
        <w:rPr>
          <w:rFonts w:ascii="StobiSerif Regular" w:hAnsi="StobiSerif Regular" w:cs="Arial"/>
          <w:b/>
          <w:sz w:val="22"/>
          <w:szCs w:val="22"/>
        </w:rPr>
        <w:t xml:space="preserve">Предлог–Одлука </w:t>
      </w:r>
      <w:r w:rsidRPr="00BC62D3">
        <w:rPr>
          <w:rFonts w:ascii="StobiSerif Regular" w:eastAsia="Calibri" w:hAnsi="StobiSerif Regular" w:cs="Arial"/>
          <w:b/>
          <w:bCs/>
          <w:color w:val="000000"/>
          <w:sz w:val="22"/>
          <w:szCs w:val="22"/>
        </w:rPr>
        <w:t>за утврдување правила при спроведување на   параметри во рамки  на дефинирана градежна парцела за реализација и спроведување на урбанистички план</w:t>
      </w:r>
    </w:p>
    <w:p w14:paraId="31BB82E0" w14:textId="77777777" w:rsidR="00BC62D3" w:rsidRPr="00BC62D3" w:rsidRDefault="00BC62D3" w:rsidP="00BC62D3">
      <w:pPr>
        <w:pStyle w:val="ListParagraph"/>
        <w:numPr>
          <w:ilvl w:val="0"/>
          <w:numId w:val="9"/>
        </w:numPr>
        <w:spacing w:line="24" w:lineRule="atLeast"/>
        <w:jc w:val="both"/>
        <w:rPr>
          <w:rFonts w:ascii="StobiSerif Regular" w:hAnsi="StobiSerif Regular"/>
          <w:b/>
          <w:bCs/>
          <w:sz w:val="22"/>
          <w:szCs w:val="22"/>
          <w:lang w:eastAsia="en-GB"/>
        </w:rPr>
      </w:pP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Предлог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>-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Одлука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за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давање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на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согласност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за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спогодбено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преземање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на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административен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 xml:space="preserve"> </w:t>
      </w:r>
      <w:r w:rsidRPr="00BC62D3">
        <w:rPr>
          <w:rFonts w:ascii="StobiSerif Regular" w:hAnsi="StobiSerif Regular" w:cs="Calibri"/>
          <w:b/>
          <w:bCs/>
          <w:sz w:val="22"/>
          <w:szCs w:val="22"/>
          <w:lang w:eastAsia="en-GB"/>
        </w:rPr>
        <w:t>службеник</w:t>
      </w:r>
      <w:r w:rsidRPr="00BC62D3">
        <w:rPr>
          <w:rFonts w:ascii="StobiSerif Regular" w:hAnsi="StobiSerif Regular"/>
          <w:b/>
          <w:bCs/>
          <w:sz w:val="22"/>
          <w:szCs w:val="22"/>
          <w:lang w:eastAsia="en-GB"/>
        </w:rPr>
        <w:t>;</w:t>
      </w:r>
    </w:p>
    <w:p w14:paraId="3C6165A4" w14:textId="77777777" w:rsidR="00BC62D3" w:rsidRPr="00BC62D3" w:rsidRDefault="00BC62D3" w:rsidP="00BC62D3">
      <w:pPr>
        <w:ind w:left="36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44AE4A9B" w14:textId="376314CA" w:rsidR="007D64CB" w:rsidRPr="00BC62D3" w:rsidRDefault="007D64CB" w:rsidP="00BC62D3">
      <w:pPr>
        <w:pStyle w:val="ListParagraph"/>
        <w:numPr>
          <w:ilvl w:val="0"/>
          <w:numId w:val="9"/>
        </w:numPr>
        <w:jc w:val="both"/>
        <w:rPr>
          <w:rFonts w:ascii="StobiSerif Regular" w:hAnsi="StobiSerif Regular" w:cs="Calibri"/>
          <w:b/>
          <w:bCs/>
          <w:sz w:val="22"/>
          <w:szCs w:val="22"/>
        </w:rPr>
      </w:pPr>
      <w:r w:rsidRPr="00BC62D3">
        <w:rPr>
          <w:rFonts w:ascii="StobiSerif Regular" w:hAnsi="StobiSerif Regular" w:cs="Calibri"/>
          <w:b/>
          <w:bCs/>
          <w:sz w:val="22"/>
          <w:szCs w:val="22"/>
        </w:rPr>
        <w:lastRenderedPageBreak/>
        <w:t>Предлог-Одлука за начинот и условите за давање на користење училишен простор, училишни кујни, трпезарии и подвижни ствари во општинските основни училишта на подрачјето на Општина Карпош и овластување за нивно располагање</w:t>
      </w:r>
    </w:p>
    <w:p w14:paraId="64019FF0" w14:textId="2611F7F6" w:rsidR="00932450" w:rsidRPr="00103622" w:rsidRDefault="00CF6717" w:rsidP="00BC62D3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StobiSerif Regular" w:hAnsi="StobiSerif Regular" w:cs="StobiSerif Regular"/>
          <w:b/>
          <w:color w:val="000000"/>
          <w:sz w:val="22"/>
          <w:szCs w:val="22"/>
        </w:rPr>
      </w:pPr>
      <w:r w:rsidRPr="00CF6717">
        <w:rPr>
          <w:rFonts w:ascii="StobiSerif Regular" w:hAnsi="StobiSerif Regular" w:cs="StobiSerif Regular"/>
          <w:b/>
          <w:color w:val="000000"/>
          <w:sz w:val="22"/>
          <w:szCs w:val="22"/>
        </w:rPr>
        <w:t>Предлог</w:t>
      </w:r>
      <w:r w:rsidR="00064778">
        <w:rPr>
          <w:rFonts w:ascii="StobiSerif Regular" w:hAnsi="StobiSerif Regular" w:cs="StobiSerif Regular"/>
          <w:b/>
          <w:color w:val="000000"/>
          <w:sz w:val="22"/>
          <w:szCs w:val="22"/>
        </w:rPr>
        <w:t>-</w:t>
      </w:r>
      <w:r w:rsidRPr="00CF6717">
        <w:rPr>
          <w:rFonts w:ascii="StobiSerif Regular" w:hAnsi="StobiSerif Regular" w:cs="StobiSerif Regular"/>
          <w:b/>
          <w:color w:val="000000"/>
          <w:sz w:val="22"/>
          <w:szCs w:val="22"/>
        </w:rPr>
        <w:t xml:space="preserve">Одлука </w:t>
      </w:r>
      <w:r w:rsidRPr="00CF6717">
        <w:rPr>
          <w:rFonts w:ascii="StobiSerif" w:hAnsi="StobiSerif" w:cs="StobiSerif Regular"/>
          <w:b/>
          <w:color w:val="000000"/>
          <w:sz w:val="22"/>
          <w:szCs w:val="22"/>
        </w:rPr>
        <w:t xml:space="preserve">за доделување на еднократна парична помош </w:t>
      </w:r>
      <w:r w:rsidRPr="00CF6717">
        <w:rPr>
          <w:rFonts w:ascii="StobiSerif" w:hAnsi="StobiSerif" w:cs="Arial"/>
          <w:b/>
          <w:sz w:val="22"/>
          <w:szCs w:val="22"/>
        </w:rPr>
        <w:t>на семејствата на загинатите  лица во сообраќајната несреќа на скопската обиколница;</w:t>
      </w:r>
    </w:p>
    <w:p w14:paraId="3BF15ED4" w14:textId="77777777" w:rsidR="00012317" w:rsidRPr="00CF6717" w:rsidRDefault="00012317" w:rsidP="00BC62D3">
      <w:pPr>
        <w:pStyle w:val="ListParagraph"/>
        <w:numPr>
          <w:ilvl w:val="0"/>
          <w:numId w:val="9"/>
        </w:num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 w:rsidRPr="00CF6717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Предлог-Решение за изменување и дополнување на Решението за разрешување и именување член во Управниот одбор на Јавната установа општинска детска градинка „Пролет“, Општина Карпош-Скопје; </w:t>
      </w:r>
    </w:p>
    <w:p w14:paraId="3C49CCB0" w14:textId="77777777" w:rsidR="00012317" w:rsidRPr="00932450" w:rsidRDefault="00012317" w:rsidP="00AE0FCE">
      <w:pPr>
        <w:pStyle w:val="ListParagraph"/>
        <w:autoSpaceDE w:val="0"/>
        <w:autoSpaceDN w:val="0"/>
        <w:adjustRightInd w:val="0"/>
        <w:jc w:val="both"/>
        <w:rPr>
          <w:rFonts w:ascii="StobiSerif Regular" w:hAnsi="StobiSerif Regular" w:cs="StobiSerif Regular"/>
          <w:b/>
          <w:color w:val="000000"/>
          <w:sz w:val="22"/>
          <w:szCs w:val="22"/>
        </w:rPr>
      </w:pPr>
    </w:p>
    <w:p w14:paraId="404F71D4" w14:textId="77777777" w:rsidR="00463081" w:rsidRPr="00CF60C3" w:rsidRDefault="00463081" w:rsidP="00CF60C3">
      <w:pPr>
        <w:autoSpaceDE w:val="0"/>
        <w:autoSpaceDN w:val="0"/>
        <w:adjustRightInd w:val="0"/>
        <w:jc w:val="both"/>
        <w:rPr>
          <w:rFonts w:ascii="StobiSerif Regular" w:hAnsi="StobiSerif Regular" w:cs="StobiSerif Regular"/>
          <w:b/>
          <w:color w:val="000000"/>
          <w:sz w:val="22"/>
          <w:szCs w:val="22"/>
          <w:lang w:val="mk-MK"/>
        </w:rPr>
      </w:pPr>
    </w:p>
    <w:p w14:paraId="237B8021" w14:textId="77777777" w:rsidR="00EF5D32" w:rsidRPr="00B144E3" w:rsidRDefault="00EF5D32" w:rsidP="00B144E3">
      <w:pPr>
        <w:jc w:val="both"/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</w:p>
    <w:p w14:paraId="53EF3306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1A85607F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 xml:space="preserve">Седницата на Советот ќе се одржи во просториите на Општина Карпош (сала за совет). </w:t>
      </w:r>
    </w:p>
    <w:p w14:paraId="09D3B085" w14:textId="77777777" w:rsidR="00EF5D32" w:rsidRPr="00EF5D32" w:rsidRDefault="00EF5D32" w:rsidP="00EF5D32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08AA1184" w14:textId="05D919FF" w:rsidR="00057089" w:rsidRDefault="00EF5D32" w:rsidP="00E32625">
      <w:pPr>
        <w:jc w:val="both"/>
        <w:rPr>
          <w:rFonts w:ascii="StobiSerif Regular" w:eastAsia="StobiSerif Regular" w:hAnsi="StobiSerif Regular" w:cs="StobiSerif Regular"/>
          <w:sz w:val="22"/>
          <w:szCs w:val="22"/>
        </w:rPr>
      </w:pPr>
      <w:r w:rsidRPr="00EF5D32">
        <w:rPr>
          <w:rFonts w:ascii="StobiSerif Regular" w:eastAsia="StobiSerif Regular" w:hAnsi="StobiSerif Regular" w:cs="StobiSerif Regular"/>
          <w:sz w:val="22"/>
          <w:szCs w:val="22"/>
        </w:rPr>
        <w:t xml:space="preserve">          Телефон за контакт - 070/410-631</w:t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ab/>
      </w:r>
      <w:r w:rsidRPr="00EF5D32">
        <w:rPr>
          <w:rFonts w:ascii="StobiSerif Regular" w:eastAsia="StobiSerif Regular" w:hAnsi="StobiSerif Regular" w:cs="StobiSerif Regular"/>
          <w:sz w:val="22"/>
          <w:szCs w:val="22"/>
        </w:rPr>
        <w:tab/>
        <w:t xml:space="preserve">                      </w:t>
      </w:r>
    </w:p>
    <w:p w14:paraId="7F6E98C4" w14:textId="77777777" w:rsidR="00057089" w:rsidRDefault="00057089" w:rsidP="00057089">
      <w:pPr>
        <w:rPr>
          <w:rFonts w:ascii="StobiSerif Regular" w:eastAsia="StobiSerif Regular" w:hAnsi="StobiSerif Regular" w:cs="StobiSerif Regular"/>
          <w:sz w:val="22"/>
          <w:szCs w:val="22"/>
        </w:rPr>
      </w:pPr>
    </w:p>
    <w:p w14:paraId="50E790A9" w14:textId="16083385" w:rsidR="00057089" w:rsidRDefault="00057089" w:rsidP="00057089">
      <w:pPr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                                                                                               ПРЕТСЕДАТЕЛ</w:t>
      </w:r>
    </w:p>
    <w:p w14:paraId="5EA58E2A" w14:textId="77777777" w:rsidR="00057089" w:rsidRDefault="00057089" w:rsidP="00057089">
      <w:pPr>
        <w:rPr>
          <w:rFonts w:ascii="StobiSerif Regular" w:eastAsia="StobiSerif Regular" w:hAnsi="StobiSerif Regular" w:cs="StobiSerif Regular"/>
          <w:b/>
          <w:bCs/>
          <w:sz w:val="22"/>
          <w:szCs w:val="22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 xml:space="preserve">                                                             НА СОВЕТОТ НА ОПШТИНА КАРПОШ,</w:t>
      </w:r>
    </w:p>
    <w:p w14:paraId="435538B4" w14:textId="74C70375" w:rsidR="00E07B00" w:rsidRPr="00E32625" w:rsidRDefault="00057089" w:rsidP="00E32625">
      <w:pPr>
        <w:rPr>
          <w:rFonts w:ascii="StobiSerif Regular" w:eastAsia="StobiSerif Regular" w:hAnsi="StobiSerif Regular" w:cs="StobiSerif Regular"/>
          <w:sz w:val="22"/>
          <w:szCs w:val="22"/>
          <w:lang w:val="mk-MK"/>
        </w:rPr>
      </w:pP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ab/>
        <w:t xml:space="preserve">   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 xml:space="preserve">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</w:t>
      </w:r>
      <w:r w:rsidR="000E2AB3"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  </w:t>
      </w:r>
      <w:r>
        <w:rPr>
          <w:rFonts w:ascii="StobiSerif Regular" w:eastAsia="StobiSerif Regular" w:hAnsi="StobiSerif Regular" w:cs="StobiSerif Regular"/>
          <w:b/>
          <w:bCs/>
          <w:sz w:val="22"/>
          <w:szCs w:val="22"/>
        </w:rPr>
        <w:t xml:space="preserve"> Христо Саракинов</w:t>
      </w:r>
      <w:r w:rsidR="00C91C8B">
        <w:rPr>
          <w:rFonts w:ascii="StobiSerif Regular" w:eastAsia="StobiSerif Regular" w:hAnsi="StobiSerif Regular" w:cs="StobiSerif Regular"/>
          <w:b/>
          <w:bCs/>
          <w:sz w:val="22"/>
          <w:szCs w:val="22"/>
          <w:lang w:val="mk-MK"/>
        </w:rPr>
        <w:t>, с.р</w:t>
      </w:r>
    </w:p>
    <w:sectPr w:rsidR="00E07B00" w:rsidRPr="00E32625" w:rsidSect="00896A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58" w:right="1800" w:bottom="720" w:left="1800" w:header="14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C01C" w14:textId="77777777" w:rsidR="00F765EA" w:rsidRDefault="00F765EA" w:rsidP="007130CF">
      <w:r>
        <w:separator/>
      </w:r>
    </w:p>
  </w:endnote>
  <w:endnote w:type="continuationSeparator" w:id="0">
    <w:p w14:paraId="0E3F3948" w14:textId="77777777" w:rsidR="00F765EA" w:rsidRDefault="00F765EA" w:rsidP="0071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cedonian Helv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Myungjo Std M">
    <w:altName w:val="Arial Unicode MS"/>
    <w:panose1 w:val="00000000000000000000"/>
    <w:charset w:val="80"/>
    <w:family w:val="roman"/>
    <w:notTrueType/>
    <w:pitch w:val="variable"/>
    <w:sig w:usb0="800002A7" w:usb1="29D7FCFB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">
    <w:panose1 w:val="0200050303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1668" w14:textId="77777777" w:rsidR="00734990" w:rsidRDefault="00DB42B2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</w:t>
    </w:r>
  </w:p>
  <w:p w14:paraId="491F6920" w14:textId="482E3D10" w:rsidR="00D04AF4" w:rsidRDefault="00DC33E0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noProof/>
        <w:sz w:val="20"/>
        <w:lang w:val="mk-MK" w:eastAsia="mk-M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A42A4CD" wp14:editId="78AE0CCE">
              <wp:simplePos x="0" y="0"/>
              <wp:positionH relativeFrom="margin">
                <wp:posOffset>38100</wp:posOffset>
              </wp:positionH>
              <wp:positionV relativeFrom="margin">
                <wp:posOffset>6962775</wp:posOffset>
              </wp:positionV>
              <wp:extent cx="5524500" cy="0"/>
              <wp:effectExtent l="9525" t="9525" r="9525" b="9525"/>
              <wp:wrapSquare wrapText="bothSides"/>
              <wp:docPr id="55906217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245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2B323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pt;margin-top:548.25pt;width:43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" strokeweight="1pt">
              <w10:wrap type="square" anchorx="margin" anchory="margin"/>
            </v:shape>
          </w:pict>
        </mc:Fallback>
      </mc:AlternateContent>
    </w:r>
  </w:p>
  <w:p w14:paraId="5510C631" w14:textId="77777777" w:rsidR="00DB42B2" w:rsidRPr="005A1355" w:rsidRDefault="005A1355" w:rsidP="00DB42B2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rFonts w:asciiTheme="minorHAnsi" w:hAnsiTheme="minorHAnsi" w:cs="Arial"/>
        <w:sz w:val="20"/>
      </w:rPr>
      <w:t xml:space="preserve">                      </w:t>
    </w:r>
    <w:r w:rsidR="00D04AF4">
      <w:rPr>
        <w:rFonts w:asciiTheme="minorHAnsi" w:hAnsiTheme="minorHAnsi" w:cs="Arial"/>
        <w:sz w:val="20"/>
      </w:rPr>
      <w:t xml:space="preserve"> </w:t>
    </w:r>
    <w:r w:rsidR="00DB42B2">
      <w:rPr>
        <w:rFonts w:asciiTheme="minorHAnsi" w:hAnsiTheme="minorHAnsi" w:cs="Arial"/>
        <w:sz w:val="20"/>
      </w:rPr>
      <w:t xml:space="preserve"> </w:t>
    </w:r>
    <w:r w:rsidR="00DB42B2"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="00DB42B2" w:rsidRPr="00971ECB">
      <w:rPr>
        <w:rFonts w:ascii="StobiSerif Regular" w:hAnsi="StobiSerif Regular" w:cs="Arial"/>
        <w:sz w:val="20"/>
        <w:lang w:val="ru-RU"/>
      </w:rPr>
      <w:t>: 3062-925</w:t>
    </w:r>
  </w:p>
  <w:p w14:paraId="7F903045" w14:textId="77777777" w:rsidR="00DB42B2" w:rsidRPr="00971ECB" w:rsidRDefault="00DB42B2" w:rsidP="00DB42B2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Pr="00971ECB">
      <w:rPr>
        <w:rFonts w:ascii="StobiSerif Regular" w:hAnsi="StobiSerif Regular"/>
        <w:sz w:val="20"/>
      </w:rPr>
      <w:t>karpos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  <w:p w14:paraId="5998CB8A" w14:textId="77777777" w:rsidR="00DB42B2" w:rsidRPr="00971ECB" w:rsidRDefault="00DB42B2" w:rsidP="00DB42B2">
    <w:pPr>
      <w:pStyle w:val="Footer"/>
      <w:rPr>
        <w:rFonts w:ascii="StobiSerif Regular" w:hAnsi="StobiSerif Regular"/>
        <w:lang w:val="ru-RU"/>
      </w:rPr>
    </w:pPr>
  </w:p>
  <w:p w14:paraId="55C54C5E" w14:textId="77777777" w:rsidR="00DB42B2" w:rsidRDefault="00DB42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E382" w14:textId="68C1F0A1" w:rsidR="000C1D99" w:rsidRPr="00CA4AD9" w:rsidRDefault="00DC33E0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9B90471" wp14:editId="193D891E">
              <wp:simplePos x="0" y="0"/>
              <wp:positionH relativeFrom="margin">
                <wp:posOffset>-383540</wp:posOffset>
              </wp:positionH>
              <wp:positionV relativeFrom="margin">
                <wp:posOffset>8026400</wp:posOffset>
              </wp:positionV>
              <wp:extent cx="6212840" cy="635"/>
              <wp:effectExtent l="6985" t="14605" r="9525" b="13335"/>
              <wp:wrapSquare wrapText="bothSides"/>
              <wp:docPr id="20994964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28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40B1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30.2pt;margin-top:632pt;width:489.2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" strokeweight="1pt">
              <w10:wrap type="square" anchorx="margin" anchory="margin"/>
            </v:shape>
          </w:pict>
        </mc:Fallback>
      </mc:AlternateContent>
    </w:r>
  </w:p>
  <w:p w14:paraId="3B2BB510" w14:textId="698D1C32" w:rsidR="000C1D99" w:rsidRPr="00A24484" w:rsidRDefault="000C1D99" w:rsidP="00435762">
    <w:pPr>
      <w:pStyle w:val="Caption"/>
      <w:ind w:right="-1800"/>
      <w:jc w:val="left"/>
      <w:rPr>
        <w:rFonts w:ascii="StobiSerif Regular" w:hAnsi="StobiSerif Regular" w:cs="Arial"/>
        <w:sz w:val="20"/>
      </w:rPr>
    </w:pPr>
    <w:r w:rsidRPr="00971ECB">
      <w:rPr>
        <w:rFonts w:ascii="StobiSerif Regular" w:hAnsi="StobiSerif Regular" w:cs="Arial"/>
        <w:sz w:val="20"/>
        <w:lang w:val="mk-MK"/>
      </w:rPr>
      <w:t xml:space="preserve">                    </w:t>
    </w:r>
    <w:r w:rsidRPr="00971ECB">
      <w:rPr>
        <w:rFonts w:ascii="StobiSerif Regular" w:hAnsi="StobiSerif Regular" w:cs="Arial"/>
        <w:sz w:val="20"/>
        <w:lang w:val="ru-RU"/>
      </w:rPr>
      <w:t xml:space="preserve">       </w:t>
    </w:r>
    <w:r w:rsidRPr="00971ECB">
      <w:rPr>
        <w:rFonts w:ascii="StobiSerif Regular" w:hAnsi="StobiSerif Regular" w:cs="Arial"/>
        <w:sz w:val="20"/>
        <w:lang w:val="mk-MK"/>
      </w:rPr>
      <w:t xml:space="preserve"> </w:t>
    </w:r>
    <w:r w:rsidR="00A24484" w:rsidRPr="00A24484">
      <w:rPr>
        <w:rFonts w:ascii="StobiSerif Regular" w:hAnsi="StobiSerif Regular" w:cs="Arial"/>
        <w:sz w:val="20"/>
        <w:lang w:val="mk-MK"/>
      </w:rPr>
      <w:t>У</w:t>
    </w:r>
    <w:r w:rsidRPr="00A24484">
      <w:rPr>
        <w:rFonts w:ascii="StobiSerif Regular" w:hAnsi="StobiSerif Regular" w:cs="Arial"/>
        <w:sz w:val="20"/>
        <w:lang w:val="mk-MK"/>
      </w:rPr>
      <w:t>л</w:t>
    </w:r>
    <w:r w:rsidR="00A24484" w:rsidRPr="00A24484">
      <w:rPr>
        <w:rFonts w:ascii="StobiSerif Regular" w:hAnsi="StobiSerif Regular" w:cs="Arial"/>
        <w:sz w:val="20"/>
        <w:lang w:val="mk-MK"/>
      </w:rPr>
      <w:t>.„Никола Русински“</w:t>
    </w:r>
    <w:r w:rsidRPr="00A24484">
      <w:rPr>
        <w:rFonts w:ascii="StobiSerif Regular" w:hAnsi="StobiSerif Regular" w:cs="Arial"/>
        <w:sz w:val="20"/>
        <w:lang w:val="mk-MK"/>
      </w:rPr>
      <w:t xml:space="preserve"> бр.</w:t>
    </w:r>
    <w:r w:rsidR="00A24484" w:rsidRPr="00A24484">
      <w:rPr>
        <w:rFonts w:ascii="StobiSerif Regular" w:hAnsi="StobiSerif Regular" w:cs="Arial"/>
        <w:sz w:val="20"/>
        <w:lang w:val="mk-MK"/>
      </w:rPr>
      <w:t>11</w:t>
    </w:r>
    <w:r w:rsidRPr="00A24484">
      <w:rPr>
        <w:rFonts w:ascii="StobiSerif Regular" w:hAnsi="StobiSerif Regular" w:cs="Arial"/>
        <w:sz w:val="20"/>
        <w:lang w:val="mk-MK"/>
      </w:rPr>
      <w:t xml:space="preserve"> </w:t>
    </w:r>
    <w:r w:rsidR="00A24484" w:rsidRPr="00A24484">
      <w:rPr>
        <w:rFonts w:ascii="StobiSerif Regular" w:hAnsi="StobiSerif Regular" w:cs="Arial"/>
        <w:sz w:val="20"/>
        <w:lang w:val="mk-MK"/>
      </w:rPr>
      <w:t xml:space="preserve"> </w:t>
    </w:r>
    <w:r w:rsidR="00E45BD4" w:rsidRPr="00A24484">
      <w:rPr>
        <w:rFonts w:ascii="StobiSerif Regular" w:hAnsi="StobiSerif Regular" w:cs="Arial"/>
        <w:sz w:val="20"/>
        <w:lang w:val="mk-MK"/>
      </w:rPr>
      <w:t>тел.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1</w:t>
    </w:r>
    <w:r w:rsidR="00E45BD4" w:rsidRPr="00A24484">
      <w:rPr>
        <w:rFonts w:ascii="StobiSerif Regular" w:hAnsi="StobiSerif Regular" w:cs="Arial"/>
        <w:sz w:val="20"/>
        <w:lang w:val="mk-MK"/>
      </w:rPr>
      <w:t>, 02</w:t>
    </w:r>
    <w:r w:rsidR="00CD385D" w:rsidRPr="00A24484">
      <w:rPr>
        <w:rFonts w:ascii="StobiSerif Regular" w:hAnsi="StobiSerif Regular" w:cs="Arial"/>
        <w:sz w:val="20"/>
      </w:rPr>
      <w:t>/</w:t>
    </w:r>
    <w:r w:rsidR="00E45BD4" w:rsidRPr="00A24484">
      <w:rPr>
        <w:rFonts w:ascii="StobiSerif Regular" w:hAnsi="StobiSerif Regular" w:cs="Arial"/>
        <w:sz w:val="20"/>
        <w:lang w:val="mk-MK"/>
      </w:rPr>
      <w:t>3055 -90</w:t>
    </w:r>
    <w:r w:rsidR="00E45BD4" w:rsidRPr="00A24484">
      <w:rPr>
        <w:rFonts w:ascii="StobiSerif Regular" w:hAnsi="StobiSerif Regular" w:cs="Arial"/>
        <w:sz w:val="20"/>
      </w:rPr>
      <w:t>2</w:t>
    </w:r>
  </w:p>
  <w:p w14:paraId="16CE018E" w14:textId="5657343A" w:rsidR="000C1D99" w:rsidRPr="00971ECB" w:rsidRDefault="00A24484" w:rsidP="00A24484">
    <w:pPr>
      <w:pStyle w:val="Caption"/>
      <w:tabs>
        <w:tab w:val="center" w:pos="4320"/>
        <w:tab w:val="right" w:pos="8640"/>
      </w:tabs>
      <w:jc w:val="left"/>
      <w:rPr>
        <w:rFonts w:ascii="StobiSerif Regular" w:hAnsi="StobiSerif Regular"/>
        <w:sz w:val="20"/>
        <w:lang w:val="ru-RU"/>
      </w:rPr>
    </w:pPr>
    <w:r>
      <w:rPr>
        <w:rFonts w:ascii="StobiSerif Regular" w:hAnsi="StobiSerif Regular" w:cs="Arial"/>
        <w:sz w:val="20"/>
        <w:lang w:val="da-DK"/>
      </w:rPr>
      <w:tab/>
    </w:r>
    <w:r w:rsidR="000C1D99" w:rsidRPr="00971ECB">
      <w:rPr>
        <w:rFonts w:ascii="StobiSerif Regular" w:hAnsi="StobiSerif Regular" w:cs="Arial"/>
        <w:sz w:val="20"/>
        <w:lang w:val="da-DK"/>
      </w:rPr>
      <w:t>www.</w:t>
    </w:r>
    <w:r w:rsidR="000C1D99" w:rsidRPr="00971ECB">
      <w:rPr>
        <w:rFonts w:ascii="StobiSerif Regular" w:hAnsi="StobiSerif Regular"/>
        <w:sz w:val="20"/>
        <w:lang w:val="da-DK"/>
      </w:rPr>
      <w:t>karpos.gov.mk</w:t>
    </w:r>
    <w:r w:rsidR="000C1D99" w:rsidRPr="00971ECB">
      <w:rPr>
        <w:rFonts w:ascii="StobiSerif Regular" w:hAnsi="StobiSerif Regular"/>
        <w:sz w:val="20"/>
        <w:lang w:val="ru-RU"/>
      </w:rPr>
      <w:t xml:space="preserve">; </w:t>
    </w:r>
    <w:r w:rsidR="00CB7098">
      <w:rPr>
        <w:rFonts w:ascii="StobiSerif Regular" w:hAnsi="StobiSerif Regular"/>
        <w:sz w:val="20"/>
      </w:rPr>
      <w:t>sovet</w:t>
    </w:r>
    <w:r w:rsidR="000C1D99" w:rsidRPr="00971ECB">
      <w:rPr>
        <w:rFonts w:ascii="StobiSerif Regular" w:hAnsi="StobiSerif Regular"/>
        <w:sz w:val="20"/>
        <w:lang w:val="ru-RU"/>
      </w:rPr>
      <w:t>@</w:t>
    </w:r>
    <w:r w:rsidR="000C1D99" w:rsidRPr="00971ECB">
      <w:rPr>
        <w:rFonts w:ascii="StobiSerif Regular" w:hAnsi="StobiSerif Regular"/>
        <w:sz w:val="20"/>
      </w:rPr>
      <w:t>karpos</w:t>
    </w:r>
    <w:r w:rsidR="000C1D99" w:rsidRPr="00971ECB">
      <w:rPr>
        <w:rFonts w:ascii="StobiSerif Regular" w:hAnsi="StobiSerif Regular"/>
        <w:sz w:val="20"/>
        <w:lang w:val="ru-RU"/>
      </w:rPr>
      <w:t>.</w:t>
    </w:r>
    <w:r w:rsidR="000C1D99" w:rsidRPr="00971ECB">
      <w:rPr>
        <w:rFonts w:ascii="StobiSerif Regular" w:hAnsi="StobiSerif Regular"/>
        <w:sz w:val="20"/>
      </w:rPr>
      <w:t>gov</w:t>
    </w:r>
    <w:r w:rsidR="000C1D99" w:rsidRPr="00971ECB">
      <w:rPr>
        <w:rFonts w:ascii="StobiSerif Regular" w:hAnsi="StobiSerif Regular"/>
        <w:sz w:val="20"/>
        <w:lang w:val="ru-RU"/>
      </w:rPr>
      <w:t>.</w:t>
    </w:r>
    <w:r w:rsidR="000C1D99" w:rsidRPr="00971ECB">
      <w:rPr>
        <w:rFonts w:ascii="StobiSerif Regular" w:hAnsi="StobiSerif Regular"/>
        <w:sz w:val="20"/>
      </w:rPr>
      <w:t>mk</w:t>
    </w:r>
    <w:r>
      <w:rPr>
        <w:rFonts w:ascii="StobiSerif Regular" w:hAnsi="StobiSerif Regular"/>
        <w:sz w:val="20"/>
      </w:rPr>
      <w:tab/>
    </w:r>
  </w:p>
  <w:p w14:paraId="781E56C9" w14:textId="77777777" w:rsidR="000C1D99" w:rsidRPr="00971ECB" w:rsidRDefault="000C1D99" w:rsidP="00435762">
    <w:pPr>
      <w:pStyle w:val="Footer"/>
      <w:rPr>
        <w:rFonts w:ascii="StobiSerif Regular" w:hAnsi="StobiSerif Regular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B71C" w14:textId="1C23BC4A" w:rsidR="00D30DF9" w:rsidRDefault="00DC33E0" w:rsidP="00156C35">
    <w:pPr>
      <w:pStyle w:val="Caption"/>
      <w:ind w:right="-1800"/>
      <w:jc w:val="left"/>
      <w:rPr>
        <w:rFonts w:asciiTheme="minorHAnsi" w:hAnsiTheme="minorHAnsi" w:cs="Arial"/>
        <w:sz w:val="20"/>
      </w:rPr>
    </w:pPr>
    <w:r>
      <w:rPr>
        <w:noProof/>
        <w:lang w:val="mk-MK" w:eastAsia="mk-M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4F5803F" wp14:editId="61873C5E">
              <wp:simplePos x="0" y="0"/>
              <wp:positionH relativeFrom="margin">
                <wp:posOffset>66675</wp:posOffset>
              </wp:positionH>
              <wp:positionV relativeFrom="margin">
                <wp:posOffset>7753350</wp:posOffset>
              </wp:positionV>
              <wp:extent cx="5524500" cy="0"/>
              <wp:effectExtent l="9525" t="9525" r="9525" b="9525"/>
              <wp:wrapSquare wrapText="bothSides"/>
              <wp:docPr id="1377238256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245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F79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.25pt;margin-top:610.5pt;width:43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" strokeweight="1pt">
              <w10:wrap type="square" anchorx="margin" anchory="margin"/>
            </v:shape>
          </w:pict>
        </mc:Fallback>
      </mc:AlternateContent>
    </w:r>
    <w:r w:rsidR="00D30DF9">
      <w:rPr>
        <w:rFonts w:asciiTheme="minorHAnsi" w:hAnsiTheme="minorHAnsi" w:cs="Arial"/>
        <w:sz w:val="20"/>
      </w:rPr>
      <w:t xml:space="preserve">                     </w:t>
    </w:r>
  </w:p>
  <w:p w14:paraId="118E9699" w14:textId="77777777" w:rsidR="00156C35" w:rsidRPr="00971ECB" w:rsidRDefault="00156C35" w:rsidP="00156C35">
    <w:pPr>
      <w:pStyle w:val="Caption"/>
      <w:ind w:right="-1800"/>
      <w:jc w:val="left"/>
      <w:rPr>
        <w:rFonts w:ascii="StobiSerif Regular" w:hAnsi="StobiSerif Regular" w:cs="Arial"/>
        <w:sz w:val="20"/>
        <w:lang w:val="ru-RU"/>
      </w:rPr>
    </w:pPr>
    <w:r w:rsidRPr="00971ECB">
      <w:rPr>
        <w:rFonts w:ascii="StobiSerif Regular" w:hAnsi="StobiSerif Regular" w:cs="Arial"/>
        <w:sz w:val="20"/>
      </w:rPr>
      <w:t xml:space="preserve"> </w:t>
    </w:r>
    <w:r w:rsidR="00D30DF9" w:rsidRPr="00971ECB">
      <w:rPr>
        <w:rFonts w:ascii="StobiSerif Regular" w:hAnsi="StobiSerif Regular" w:cs="Arial"/>
        <w:sz w:val="20"/>
      </w:rPr>
      <w:t xml:space="preserve">                       </w:t>
    </w:r>
    <w:r w:rsidRPr="00971ECB">
      <w:rPr>
        <w:rFonts w:ascii="StobiSerif Regular" w:hAnsi="StobiSerif Regular" w:cs="Arial"/>
        <w:sz w:val="20"/>
      </w:rPr>
      <w:t xml:space="preserve"> </w:t>
    </w:r>
    <w:r w:rsidRPr="00971ECB">
      <w:rPr>
        <w:rFonts w:ascii="StobiSerif Regular" w:hAnsi="StobiSerif Regular" w:cs="Arial"/>
        <w:sz w:val="20"/>
        <w:lang w:val="mk-MK"/>
      </w:rPr>
      <w:t>ул.Радика бр.9 бараки бр.1 и бр.2 тел. 023055 -903, факс</w:t>
    </w:r>
    <w:r w:rsidRPr="00971ECB">
      <w:rPr>
        <w:rFonts w:ascii="StobiSerif Regular" w:hAnsi="StobiSerif Regular" w:cs="Arial"/>
        <w:sz w:val="20"/>
        <w:lang w:val="ru-RU"/>
      </w:rPr>
      <w:t>: 3062-925</w:t>
    </w:r>
  </w:p>
  <w:p w14:paraId="263434DD" w14:textId="77777777" w:rsidR="00156C35" w:rsidRPr="00971ECB" w:rsidRDefault="00156C35" w:rsidP="007903BE">
    <w:pPr>
      <w:pStyle w:val="Caption"/>
      <w:rPr>
        <w:rFonts w:ascii="StobiSerif Regular" w:hAnsi="StobiSerif Regular"/>
        <w:sz w:val="20"/>
        <w:lang w:val="ru-RU"/>
      </w:rPr>
    </w:pPr>
    <w:r w:rsidRPr="00971ECB">
      <w:rPr>
        <w:rFonts w:ascii="StobiSerif Regular" w:hAnsi="StobiSerif Regular" w:cs="Arial"/>
        <w:sz w:val="20"/>
        <w:lang w:val="da-DK"/>
      </w:rPr>
      <w:t>www.</w:t>
    </w:r>
    <w:r w:rsidRPr="00971ECB">
      <w:rPr>
        <w:rFonts w:ascii="StobiSerif Regular" w:hAnsi="StobiSerif Regular"/>
        <w:sz w:val="20"/>
        <w:lang w:val="da-DK"/>
      </w:rPr>
      <w:t>karpos.gov.mk</w:t>
    </w:r>
    <w:r w:rsidRPr="00971ECB">
      <w:rPr>
        <w:rFonts w:ascii="StobiSerif Regular" w:hAnsi="StobiSerif Regular"/>
        <w:sz w:val="20"/>
        <w:lang w:val="ru-RU"/>
      </w:rPr>
      <w:t xml:space="preserve">; </w:t>
    </w:r>
    <w:r w:rsidRPr="00971ECB">
      <w:rPr>
        <w:rFonts w:ascii="StobiSerif Regular" w:hAnsi="StobiSerif Regular"/>
        <w:sz w:val="20"/>
      </w:rPr>
      <w:t>gradonacalnik</w:t>
    </w:r>
    <w:r w:rsidRPr="00971ECB">
      <w:rPr>
        <w:rFonts w:ascii="StobiSerif Regular" w:hAnsi="StobiSerif Regular"/>
        <w:sz w:val="20"/>
        <w:lang w:val="ru-RU"/>
      </w:rPr>
      <w:t>@</w:t>
    </w:r>
    <w:r w:rsidR="00F46983" w:rsidRPr="00971ECB">
      <w:rPr>
        <w:rFonts w:ascii="StobiSerif Regular" w:hAnsi="StobiSerif Regular"/>
        <w:sz w:val="20"/>
      </w:rPr>
      <w:t>k</w:t>
    </w:r>
    <w:r w:rsidRPr="00971ECB">
      <w:rPr>
        <w:rFonts w:ascii="StobiSerif Regular" w:hAnsi="StobiSerif Regular"/>
        <w:sz w:val="20"/>
      </w:rPr>
      <w:t>arpos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gov</w:t>
    </w:r>
    <w:r w:rsidRPr="00971ECB">
      <w:rPr>
        <w:rFonts w:ascii="StobiSerif Regular" w:hAnsi="StobiSerif Regular"/>
        <w:sz w:val="20"/>
        <w:lang w:val="ru-RU"/>
      </w:rPr>
      <w:t>.</w:t>
    </w:r>
    <w:r w:rsidRPr="00971ECB">
      <w:rPr>
        <w:rFonts w:ascii="StobiSerif Regular" w:hAnsi="StobiSerif Regular"/>
        <w:sz w:val="20"/>
      </w:rPr>
      <w:t>mk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D0A5F" w14:textId="77777777" w:rsidR="00F765EA" w:rsidRDefault="00F765EA" w:rsidP="007130CF">
      <w:r>
        <w:separator/>
      </w:r>
    </w:p>
  </w:footnote>
  <w:footnote w:type="continuationSeparator" w:id="0">
    <w:p w14:paraId="7EE3D13E" w14:textId="77777777" w:rsidR="00F765EA" w:rsidRDefault="00F765EA" w:rsidP="00713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5C5E" w14:textId="77777777" w:rsidR="00DB42B2" w:rsidRDefault="00DB42B2" w:rsidP="00DB42B2">
    <w:pPr>
      <w:pStyle w:val="Caption"/>
      <w:jc w:val="left"/>
      <w:rPr>
        <w:rFonts w:ascii="StobiSerif Regular" w:hAnsi="StobiSerif Regular" w:cs="Arial"/>
        <w:sz w:val="24"/>
        <w:szCs w:val="24"/>
      </w:rPr>
    </w:pPr>
    <w:r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Pr="00CA4AD9">
      <w:rPr>
        <w:rFonts w:ascii="StobiSerif Regular" w:hAnsi="StobiSerif Regular" w:cs="Arial"/>
        <w:sz w:val="24"/>
        <w:szCs w:val="24"/>
      </w:rPr>
      <w:t xml:space="preserve">  </w:t>
    </w:r>
    <w:r>
      <w:rPr>
        <w:rFonts w:ascii="StobiSerif Regular" w:hAnsi="StobiSerif Regular" w:cs="Arial"/>
        <w:sz w:val="24"/>
        <w:szCs w:val="24"/>
      </w:rPr>
      <w:t xml:space="preserve">                  </w:t>
    </w:r>
  </w:p>
  <w:p w14:paraId="1AA9673B" w14:textId="77777777" w:rsidR="004B49E5" w:rsidRDefault="005A1355" w:rsidP="00DB42B2">
    <w:pPr>
      <w:pStyle w:val="Caption"/>
      <w:jc w:val="left"/>
      <w:rPr>
        <w:rFonts w:asciiTheme="minorHAnsi" w:hAnsiTheme="minorHAnsi"/>
        <w:i w:val="0"/>
        <w:sz w:val="24"/>
        <w:szCs w:val="24"/>
      </w:rPr>
    </w:pPr>
    <w:r w:rsidRPr="005A1355">
      <w:rPr>
        <w:rFonts w:asciiTheme="minorHAnsi" w:hAnsiTheme="minorHAnsi"/>
        <w:i w:val="0"/>
        <w:noProof/>
        <w:sz w:val="24"/>
        <w:szCs w:val="24"/>
      </w:rPr>
      <w:drawing>
        <wp:anchor distT="0" distB="0" distL="114300" distR="114300" simplePos="0" relativeHeight="251668992" behindDoc="0" locked="0" layoutInCell="1" allowOverlap="1" wp14:anchorId="5A91B9E6" wp14:editId="23958353">
          <wp:simplePos x="0" y="0"/>
          <wp:positionH relativeFrom="column">
            <wp:posOffset>-523875</wp:posOffset>
          </wp:positionH>
          <wp:positionV relativeFrom="paragraph">
            <wp:posOffset>111125</wp:posOffset>
          </wp:positionV>
          <wp:extent cx="695325" cy="923925"/>
          <wp:effectExtent l="19050" t="0" r="9525" b="0"/>
          <wp:wrapNone/>
          <wp:docPr id="5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10CE5">
      <w:rPr>
        <w:rFonts w:asciiTheme="minorHAnsi" w:hAnsiTheme="minorHAnsi"/>
        <w:i w:val="0"/>
        <w:sz w:val="24"/>
        <w:szCs w:val="24"/>
      </w:rPr>
      <w:t xml:space="preserve">                      </w:t>
    </w:r>
  </w:p>
  <w:p w14:paraId="6FE9F741" w14:textId="77777777" w:rsidR="005A1355" w:rsidRPr="00010CE5" w:rsidRDefault="005A1355" w:rsidP="005A1355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 </w:t>
    </w:r>
    <w:r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>
      <w:rPr>
        <w:rFonts w:ascii="StobiSerif Regular" w:hAnsi="StobiSerif Regular"/>
        <w:i w:val="0"/>
        <w:szCs w:val="22"/>
      </w:rPr>
      <w:t xml:space="preserve">                                                                         </w:t>
    </w:r>
    <w:r>
      <w:rPr>
        <w:rFonts w:ascii="StobiSerif Regular" w:hAnsi="StobiSerif Regular"/>
        <w:i w:val="0"/>
        <w:noProof/>
        <w:szCs w:val="22"/>
      </w:rPr>
      <w:drawing>
        <wp:inline distT="0" distB="0" distL="0" distR="0" wp14:anchorId="39DBC7AB" wp14:editId="3F87ADA8">
          <wp:extent cx="1000125" cy="539259"/>
          <wp:effectExtent l="19050" t="0" r="9525" b="0"/>
          <wp:docPr id="2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DBF7AFC" w14:textId="77777777" w:rsidR="005A1355" w:rsidRPr="00010CE5" w:rsidRDefault="005A1355" w:rsidP="005A1355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35DE17D9" w14:textId="1A8D181D" w:rsidR="005A1355" w:rsidRDefault="00DC33E0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31DEB42" wp14:editId="3B75355E">
              <wp:simplePos x="0" y="0"/>
              <wp:positionH relativeFrom="margin">
                <wp:posOffset>171450</wp:posOffset>
              </wp:positionH>
              <wp:positionV relativeFrom="margin">
                <wp:posOffset>-647700</wp:posOffset>
              </wp:positionV>
              <wp:extent cx="5524500" cy="0"/>
              <wp:effectExtent l="9525" t="9525" r="9525" b="9525"/>
              <wp:wrapSquare wrapText="bothSides"/>
              <wp:docPr id="210522174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245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136E2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13.5pt;margin-top:-51pt;width:43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" strokeweight="1pt">
              <w10:wrap type="square" anchorx="margin" anchory="margin"/>
            </v:shape>
          </w:pict>
        </mc:Fallback>
      </mc:AlternateContent>
    </w:r>
    <w:r w:rsidR="00010CE5">
      <w:rPr>
        <w:rFonts w:asciiTheme="minorHAnsi" w:hAnsiTheme="minorHAnsi"/>
        <w:i w:val="0"/>
        <w:sz w:val="24"/>
        <w:szCs w:val="24"/>
      </w:rPr>
      <w:t xml:space="preserve"> </w:t>
    </w:r>
    <w:r w:rsidR="005A1355">
      <w:rPr>
        <w:rFonts w:asciiTheme="minorHAnsi" w:hAnsiTheme="minorHAnsi"/>
        <w:i w:val="0"/>
        <w:sz w:val="24"/>
        <w:szCs w:val="24"/>
      </w:rPr>
      <w:t xml:space="preserve">           </w:t>
    </w:r>
  </w:p>
  <w:p w14:paraId="2445B4E1" w14:textId="77777777" w:rsidR="005A1355" w:rsidRDefault="005A1355" w:rsidP="005A1355">
    <w:pPr>
      <w:pStyle w:val="Caption"/>
      <w:jc w:val="left"/>
      <w:rPr>
        <w:rFonts w:asciiTheme="minorHAnsi" w:hAnsiTheme="minorHAnsi"/>
        <w:i w:val="0"/>
        <w:sz w:val="24"/>
        <w:szCs w:val="24"/>
      </w:rPr>
    </w:pPr>
  </w:p>
  <w:p w14:paraId="2138D56F" w14:textId="77777777" w:rsidR="00DB42B2" w:rsidRPr="00CA4AD9" w:rsidRDefault="00DB42B2" w:rsidP="005A1355">
    <w:pPr>
      <w:tabs>
        <w:tab w:val="left" w:pos="8640"/>
      </w:tabs>
      <w:ind w:left="-360" w:right="-540"/>
      <w:rPr>
        <w:rFonts w:ascii="StobiSerif Regular" w:hAnsi="StobiSerif Regular" w:cs="Arial"/>
        <w:b/>
        <w:i/>
        <w:szCs w:val="24"/>
      </w:rPr>
    </w:pPr>
  </w:p>
  <w:p w14:paraId="1C60D7EC" w14:textId="77777777" w:rsidR="000C1D99" w:rsidRDefault="000C1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4081" w14:textId="77777777" w:rsidR="000C1D99" w:rsidRPr="00CA4AD9" w:rsidRDefault="000C1D99" w:rsidP="00750E3E">
    <w:pPr>
      <w:pStyle w:val="Header"/>
      <w:tabs>
        <w:tab w:val="clear" w:pos="4680"/>
        <w:tab w:val="clear" w:pos="9360"/>
        <w:tab w:val="center" w:pos="4320"/>
      </w:tabs>
      <w:rPr>
        <w:rFonts w:ascii="StobiSerif Regular" w:hAnsi="StobiSerif Regular"/>
        <w:szCs w:val="24"/>
      </w:rPr>
    </w:pPr>
    <w:r w:rsidRPr="00CA4AD9">
      <w:rPr>
        <w:rFonts w:ascii="StobiSerif Regular" w:hAnsi="StobiSerif Regular"/>
        <w:szCs w:val="24"/>
      </w:rPr>
      <w:tab/>
    </w:r>
  </w:p>
  <w:p w14:paraId="6B9A6F39" w14:textId="2B7ECDEC" w:rsidR="0037577F" w:rsidRDefault="00DC33E0" w:rsidP="00353196">
    <w:pPr>
      <w:pStyle w:val="Caption"/>
      <w:jc w:val="left"/>
      <w:rPr>
        <w:rFonts w:ascii="StobiSerif Regular" w:hAnsi="StobiSerif Regular" w:cs="Arial"/>
        <w:sz w:val="24"/>
        <w:szCs w:val="24"/>
      </w:rPr>
    </w:pPr>
    <w:r>
      <w:rPr>
        <w:rFonts w:ascii="StobiSerif Regular" w:hAnsi="StobiSerif Regular" w:cs="Arial"/>
        <w:noProof/>
        <w:sz w:val="24"/>
        <w:szCs w:val="24"/>
        <w:lang w:eastAsia="zh-TW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02C0D559" wp14:editId="798CD971">
              <wp:simplePos x="0" y="0"/>
              <wp:positionH relativeFrom="column">
                <wp:posOffset>675640</wp:posOffset>
              </wp:positionH>
              <wp:positionV relativeFrom="paragraph">
                <wp:posOffset>94615</wp:posOffset>
              </wp:positionV>
              <wp:extent cx="3946525" cy="701040"/>
              <wp:effectExtent l="0" t="0" r="0" b="3810"/>
              <wp:wrapNone/>
              <wp:docPr id="8139300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6525" cy="701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97D46" w14:textId="77777777" w:rsidR="009965B8" w:rsidRPr="009965B8" w:rsidRDefault="009965B8" w:rsidP="00CB7098">
                          <w:pP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</w:pPr>
                          <w:r w:rsidRPr="009965B8"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  <w:t>ОПШТИНА КАРПОШ</w:t>
                          </w:r>
                        </w:p>
                        <w:p w14:paraId="79179D59" w14:textId="39D9BDFD" w:rsidR="009965B8" w:rsidRDefault="00CB7098" w:rsidP="00CB7098">
                          <w:pP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</w:pPr>
                          <w: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  <w:t xml:space="preserve">ДДЕЛЕНИЕ ЗА ПОДДРШКА И </w:t>
                          </w:r>
                        </w:p>
                        <w:p w14:paraId="715A5944" w14:textId="623E593E" w:rsidR="00CB7098" w:rsidRPr="00CB7098" w:rsidRDefault="00CB7098" w:rsidP="00CB7098">
                          <w:pP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</w:pPr>
                          <w:r>
                            <w:rPr>
                              <w:rFonts w:ascii="StobiSerif Regular" w:hAnsi="StobiSerif Regular"/>
                              <w:b/>
                              <w:sz w:val="22"/>
                              <w:szCs w:val="22"/>
                              <w:lang w:val="mk-MK"/>
                            </w:rPr>
                            <w:t>ОРГАНИЗАЦИЈА НА РАБОТАТА НА СОВЕТОТ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C0D55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53.2pt;margin-top:7.45pt;width:310.75pt;height:55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" stroked="f">
              <v:textbox>
                <w:txbxContent>
                  <w:p w14:paraId="1A097D46" w14:textId="77777777" w:rsidR="009965B8" w:rsidRPr="009965B8" w:rsidRDefault="009965B8" w:rsidP="00CB7098">
                    <w:pPr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</w:pPr>
                    <w:r w:rsidRPr="009965B8"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  <w:t>ОПШТИНА КАРПОШ</w:t>
                    </w:r>
                  </w:p>
                  <w:p w14:paraId="79179D59" w14:textId="39D9BDFD" w:rsidR="009965B8" w:rsidRDefault="00CB7098" w:rsidP="00CB7098">
                    <w:pPr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</w:pPr>
                    <w:r>
                      <w:rPr>
                        <w:rFonts w:ascii="StobiSerif Regular" w:hAnsi="StobiSerif Regular"/>
                        <w:b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  <w:t xml:space="preserve">ДДЕЛЕНИЕ ЗА ПОДДРШКА И </w:t>
                    </w:r>
                  </w:p>
                  <w:p w14:paraId="715A5944" w14:textId="623E593E" w:rsidR="00CB7098" w:rsidRPr="00CB7098" w:rsidRDefault="00CB7098" w:rsidP="00CB7098">
                    <w:pPr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</w:pPr>
                    <w:r>
                      <w:rPr>
                        <w:rFonts w:ascii="StobiSerif Regular" w:hAnsi="StobiSerif Regular"/>
                        <w:b/>
                        <w:sz w:val="22"/>
                        <w:szCs w:val="22"/>
                        <w:lang w:val="mk-MK"/>
                      </w:rPr>
                      <w:t>ОРГАНИЗАЦИЈА НА РАБОТАТА НА СОВЕТОТ</w:t>
                    </w:r>
                  </w:p>
                </w:txbxContent>
              </v:textbox>
            </v:shape>
          </w:pict>
        </mc:Fallback>
      </mc:AlternateContent>
    </w:r>
    <w:r>
      <w:rPr>
        <w:rFonts w:ascii="StobiSerif Regular" w:hAnsi="StobiSerif Regular" w:cs="Arial"/>
        <w:noProof/>
        <w:szCs w:val="24"/>
        <w:lang w:eastAsia="zh-TW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3DD72C07" wp14:editId="402528A5">
              <wp:simplePos x="0" y="0"/>
              <wp:positionH relativeFrom="column">
                <wp:posOffset>4727575</wp:posOffset>
              </wp:positionH>
              <wp:positionV relativeFrom="paragraph">
                <wp:posOffset>94615</wp:posOffset>
              </wp:positionV>
              <wp:extent cx="984885" cy="683260"/>
              <wp:effectExtent l="3175" t="0" r="2540" b="2540"/>
              <wp:wrapNone/>
              <wp:docPr id="61984207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4885" cy="683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ECD93" w14:textId="77777777" w:rsidR="00B7244B" w:rsidRDefault="00B7244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CEE675" wp14:editId="46415A37">
                                <wp:extent cx="801579" cy="591820"/>
                                <wp:effectExtent l="0" t="0" r="0" b="0"/>
                                <wp:docPr id="6" name="Picture 3" descr="C:\Users\ljupka.trajcevska\Desktop\6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ljupka.trajcevska\Desktop\6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0143" cy="59814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D72C07" id="Text Box 19" o:spid="_x0000_s1028" type="#_x0000_t202" style="position:absolute;margin-left:372.25pt;margin-top:7.45pt;width:77.55pt;height:53.8pt;z-index:251674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" filled="f" stroked="f">
              <v:textbox style="mso-fit-shape-to-text:t">
                <w:txbxContent>
                  <w:p w14:paraId="1E0ECD93" w14:textId="77777777" w:rsidR="00B7244B" w:rsidRDefault="00B7244B">
                    <w:r>
                      <w:rPr>
                        <w:noProof/>
                      </w:rPr>
                      <w:drawing>
                        <wp:inline distT="0" distB="0" distL="0" distR="0" wp14:anchorId="75CEE675" wp14:editId="46415A37">
                          <wp:extent cx="801579" cy="591820"/>
                          <wp:effectExtent l="0" t="0" r="0" b="0"/>
                          <wp:docPr id="6" name="Picture 3" descr="C:\Users\ljupka.trajcevska\Desktop\6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ljupka.trajcevska\Desktop\6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0143" cy="5981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B07C3" w:rsidRPr="00681AC2">
      <w:rPr>
        <w:rFonts w:ascii="StobiSerif Regular" w:hAnsi="StobiSerif Regular" w:cs="Arial"/>
        <w:noProof/>
        <w:sz w:val="24"/>
        <w:szCs w:val="24"/>
      </w:rPr>
      <w:drawing>
        <wp:inline distT="0" distB="0" distL="0" distR="0" wp14:anchorId="3AC571C7" wp14:editId="43AAACD9">
          <wp:extent cx="619125" cy="819150"/>
          <wp:effectExtent l="19050" t="0" r="9525" b="0"/>
          <wp:docPr id="3" name="Picture 2" descr="Description: GRB NA OPSTINA KARPOS-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GRB NA OPSTINA KARPOS-m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C1D99" w:rsidRPr="00CA4AD9">
      <w:rPr>
        <w:rFonts w:ascii="StobiSerif Regular" w:hAnsi="StobiSerif Regular" w:cs="Arial"/>
        <w:sz w:val="24"/>
        <w:szCs w:val="24"/>
        <w:lang w:val="mk-MK"/>
      </w:rPr>
      <w:t xml:space="preserve"> </w:t>
    </w:r>
    <w:r w:rsidR="007A43A7">
      <w:rPr>
        <w:rFonts w:ascii="StobiSerif Regular" w:hAnsi="StobiSerif Regular" w:cs="Arial"/>
        <w:sz w:val="24"/>
        <w:szCs w:val="24"/>
      </w:rPr>
      <w:t xml:space="preserve">       </w:t>
    </w:r>
    <w:r w:rsidR="0037577F">
      <w:rPr>
        <w:rFonts w:ascii="StobiSerif Regular" w:hAnsi="StobiSerif Regular" w:cs="Arial"/>
        <w:sz w:val="24"/>
        <w:szCs w:val="24"/>
      </w:rPr>
      <w:t xml:space="preserve">              </w:t>
    </w:r>
    <w:r w:rsidR="007A43A7">
      <w:rPr>
        <w:rFonts w:ascii="StobiSerif Regular" w:hAnsi="StobiSerif Regular" w:cs="Arial"/>
        <w:sz w:val="24"/>
        <w:szCs w:val="24"/>
      </w:rPr>
      <w:t xml:space="preserve">                                           </w:t>
    </w:r>
    <w:r w:rsidR="00681AC2">
      <w:rPr>
        <w:rFonts w:ascii="StobiSerif Regular" w:hAnsi="StobiSerif Regular" w:cs="Arial"/>
        <w:sz w:val="24"/>
        <w:szCs w:val="24"/>
      </w:rPr>
      <w:t xml:space="preserve">                            </w:t>
    </w:r>
    <w:r w:rsidR="007A43A7">
      <w:rPr>
        <w:rFonts w:ascii="StobiSerif Regular" w:hAnsi="StobiSerif Regular" w:cs="Arial"/>
        <w:sz w:val="24"/>
        <w:szCs w:val="24"/>
      </w:rPr>
      <w:t xml:space="preserve">          </w:t>
    </w:r>
    <w:r w:rsidR="0037577F">
      <w:rPr>
        <w:rFonts w:ascii="StobiSerif Regular" w:hAnsi="StobiSerif Regular" w:cs="Arial"/>
        <w:sz w:val="24"/>
        <w:szCs w:val="24"/>
      </w:rPr>
      <w:t xml:space="preserve">    </w:t>
    </w:r>
  </w:p>
  <w:p w14:paraId="1EA9E029" w14:textId="7E5AB279" w:rsidR="009965B8" w:rsidRDefault="00DC33E0">
    <w:r>
      <w:rPr>
        <w:noProof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5B5CB3D" wp14:editId="37A2DF3B">
              <wp:simplePos x="0" y="0"/>
              <wp:positionH relativeFrom="margin">
                <wp:posOffset>-276225</wp:posOffset>
              </wp:positionH>
              <wp:positionV relativeFrom="margin">
                <wp:posOffset>-179705</wp:posOffset>
              </wp:positionV>
              <wp:extent cx="6105525" cy="0"/>
              <wp:effectExtent l="9525" t="9525" r="9525" b="9525"/>
              <wp:wrapSquare wrapText="bothSides"/>
              <wp:docPr id="165732120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FFEF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21.75pt;margin-top:-14.15pt;width:480.75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" strokeweight="1pt">
              <w10:wrap type="square"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795F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szCs w:val="22"/>
      </w:rPr>
      <w:t xml:space="preserve">               </w:t>
    </w:r>
  </w:p>
  <w:p w14:paraId="00B30057" w14:textId="77777777" w:rsidR="004D78E7" w:rsidRDefault="004D78E7" w:rsidP="004D78E7">
    <w:pPr>
      <w:pStyle w:val="Caption"/>
      <w:jc w:val="left"/>
      <w:rPr>
        <w:rFonts w:ascii="StobiSerif Regular" w:hAnsi="StobiSerif Regular"/>
        <w:i w:val="0"/>
        <w:szCs w:val="22"/>
      </w:rPr>
    </w:pPr>
    <w:r>
      <w:rPr>
        <w:rFonts w:ascii="StobiSerif Regular" w:hAnsi="StobiSerif Regular"/>
        <w:i w:val="0"/>
        <w:noProof/>
        <w:szCs w:val="22"/>
      </w:rPr>
      <w:drawing>
        <wp:anchor distT="0" distB="0" distL="114300" distR="114300" simplePos="0" relativeHeight="251664896" behindDoc="0" locked="0" layoutInCell="1" allowOverlap="1" wp14:anchorId="29EC5731" wp14:editId="6AD9BB1B">
          <wp:simplePos x="0" y="0"/>
          <wp:positionH relativeFrom="column">
            <wp:posOffset>-447675</wp:posOffset>
          </wp:positionH>
          <wp:positionV relativeFrom="paragraph">
            <wp:posOffset>33655</wp:posOffset>
          </wp:positionV>
          <wp:extent cx="695325" cy="923925"/>
          <wp:effectExtent l="19050" t="0" r="9525" b="0"/>
          <wp:wrapNone/>
          <wp:docPr id="1" name="Picture 10" descr="unnamed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unnamed (1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20C060" w14:textId="77777777" w:rsidR="004D78E7" w:rsidRPr="00010CE5" w:rsidRDefault="004B49E5" w:rsidP="004D78E7">
    <w:pPr>
      <w:pStyle w:val="Caption"/>
      <w:jc w:val="left"/>
      <w:rPr>
        <w:rFonts w:ascii="StobiSerif Regular" w:hAnsi="StobiSerif Regular"/>
        <w:i w:val="0"/>
        <w:szCs w:val="22"/>
        <w:lang w:val="mk-MK"/>
      </w:rPr>
    </w:pPr>
    <w:r>
      <w:rPr>
        <w:rFonts w:ascii="StobiSerif Regular" w:hAnsi="StobiSerif Regular"/>
        <w:i w:val="0"/>
        <w:szCs w:val="22"/>
      </w:rPr>
      <w:t xml:space="preserve">       </w:t>
    </w:r>
    <w:r w:rsidR="004D78E7">
      <w:rPr>
        <w:rFonts w:ascii="StobiSerif Regular" w:hAnsi="StobiSerif Regular"/>
        <w:i w:val="0"/>
        <w:szCs w:val="22"/>
      </w:rPr>
      <w:t xml:space="preserve"> </w:t>
    </w:r>
    <w:r w:rsidR="004D78E7" w:rsidRPr="00010CE5">
      <w:rPr>
        <w:rFonts w:ascii="StobiSerif Regular" w:hAnsi="StobiSerif Regular"/>
        <w:i w:val="0"/>
        <w:szCs w:val="22"/>
        <w:lang w:val="mk-MK"/>
      </w:rPr>
      <w:t>ОПШТИНА КАРПОШ</w:t>
    </w:r>
    <w:r w:rsidR="001F5B2D">
      <w:rPr>
        <w:rFonts w:ascii="StobiSerif Regular" w:hAnsi="StobiSerif Regular"/>
        <w:i w:val="0"/>
        <w:szCs w:val="22"/>
      </w:rPr>
      <w:t xml:space="preserve">                                                                    </w:t>
    </w:r>
    <w:r>
      <w:rPr>
        <w:rFonts w:ascii="StobiSerif Regular" w:hAnsi="StobiSerif Regular"/>
        <w:i w:val="0"/>
        <w:szCs w:val="22"/>
      </w:rPr>
      <w:t xml:space="preserve">  </w:t>
    </w:r>
    <w:r w:rsidR="001F5B2D">
      <w:rPr>
        <w:rFonts w:ascii="StobiSerif Regular" w:hAnsi="StobiSerif Regular"/>
        <w:i w:val="0"/>
        <w:szCs w:val="22"/>
      </w:rPr>
      <w:t xml:space="preserve">   </w:t>
    </w:r>
    <w:r w:rsidR="001F5B2D">
      <w:rPr>
        <w:rFonts w:ascii="StobiSerif Regular" w:hAnsi="StobiSerif Regular"/>
        <w:i w:val="0"/>
        <w:noProof/>
        <w:szCs w:val="22"/>
      </w:rPr>
      <w:drawing>
        <wp:inline distT="0" distB="0" distL="0" distR="0" wp14:anchorId="3DEBDF83" wp14:editId="1CEA833A">
          <wp:extent cx="1000125" cy="539259"/>
          <wp:effectExtent l="19050" t="0" r="9525" b="0"/>
          <wp:docPr id="7" name="Picture 1" descr="C:\Users\ljupka.trajcevska\Desktop\iso 2020\M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jupka.trajcevska\Desktop\iso 2020\Mkd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273" cy="5409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811A9C" w14:textId="77777777" w:rsidR="004D78E7" w:rsidRPr="00010CE5" w:rsidRDefault="004D78E7" w:rsidP="004D78E7">
    <w:pPr>
      <w:rPr>
        <w:rFonts w:ascii="StobiSerif Regular" w:hAnsi="StobiSerif Regular"/>
        <w:b/>
        <w:i/>
        <w:sz w:val="22"/>
        <w:szCs w:val="22"/>
      </w:rPr>
    </w:pPr>
    <w:r w:rsidRPr="00010CE5">
      <w:rPr>
        <w:rFonts w:ascii="StobiSerif Regular" w:hAnsi="StobiSerif Regular"/>
        <w:b/>
        <w:sz w:val="22"/>
        <w:szCs w:val="22"/>
        <w:lang w:val="mk-MK"/>
      </w:rPr>
      <w:t xml:space="preserve"> </w:t>
    </w:r>
    <w:r w:rsidRPr="00010CE5">
      <w:rPr>
        <w:rFonts w:ascii="StobiSerif Regular" w:hAnsi="StobiSerif Regular"/>
        <w:b/>
        <w:sz w:val="22"/>
        <w:szCs w:val="22"/>
      </w:rPr>
      <w:t xml:space="preserve"> </w:t>
    </w:r>
    <w:r>
      <w:rPr>
        <w:rFonts w:ascii="StobiSerif Regular" w:hAnsi="StobiSerif Regular"/>
        <w:b/>
        <w:sz w:val="22"/>
        <w:szCs w:val="22"/>
      </w:rPr>
      <w:t xml:space="preserve">        </w:t>
    </w:r>
    <w:r w:rsidRPr="00010CE5">
      <w:rPr>
        <w:rFonts w:ascii="StobiSerif Regular" w:hAnsi="StobiSerif Regular"/>
        <w:b/>
        <w:sz w:val="22"/>
        <w:szCs w:val="22"/>
        <w:lang w:val="mk-MK"/>
      </w:rPr>
      <w:t>ГРАДОНАЧАЛНИК</w:t>
    </w:r>
  </w:p>
  <w:p w14:paraId="68E6C217" w14:textId="4D0DD5DA" w:rsidR="000C1D99" w:rsidRPr="004D78E7" w:rsidRDefault="00DC33E0" w:rsidP="004D78E7">
    <w:pPr>
      <w:pStyle w:val="Header"/>
    </w:pPr>
    <w:r>
      <w:rPr>
        <w:noProof/>
        <w:lang w:val="mk-MK" w:eastAsia="mk-M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BB90B5B" wp14:editId="4AC6F0B9">
              <wp:simplePos x="0" y="0"/>
              <wp:positionH relativeFrom="margin">
                <wp:posOffset>323850</wp:posOffset>
              </wp:positionH>
              <wp:positionV relativeFrom="margin">
                <wp:posOffset>-285750</wp:posOffset>
              </wp:positionV>
              <wp:extent cx="5524500" cy="0"/>
              <wp:effectExtent l="9525" t="9525" r="9525" b="9525"/>
              <wp:wrapSquare wrapText="bothSides"/>
              <wp:docPr id="801696708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245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4CE7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4" o:spid="_x0000_s1026" type="#_x0000_t32" style="position:absolute;margin-left:25.5pt;margin-top:-22.5pt;width:43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" strokeweight="1pt"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516D"/>
    <w:multiLevelType w:val="hybridMultilevel"/>
    <w:tmpl w:val="A70AD276"/>
    <w:lvl w:ilvl="0" w:tplc="042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4B3B"/>
    <w:multiLevelType w:val="hybridMultilevel"/>
    <w:tmpl w:val="D13ED9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A2664"/>
    <w:multiLevelType w:val="hybridMultilevel"/>
    <w:tmpl w:val="629458D8"/>
    <w:lvl w:ilvl="0" w:tplc="94B69AEC">
      <w:start w:val="1"/>
      <w:numFmt w:val="decimal"/>
      <w:lvlText w:val="%1."/>
      <w:lvlJc w:val="left"/>
      <w:pPr>
        <w:ind w:left="720" w:hanging="360"/>
      </w:pPr>
      <w:rPr>
        <w:rFonts w:eastAsia="StobiSerif Regular" w:cs="StobiSerif Regular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234C2"/>
    <w:multiLevelType w:val="multilevel"/>
    <w:tmpl w:val="5764F2A6"/>
    <w:lvl w:ilvl="0"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7B4311A"/>
    <w:multiLevelType w:val="hybridMultilevel"/>
    <w:tmpl w:val="5594896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60FF7"/>
    <w:multiLevelType w:val="hybridMultilevel"/>
    <w:tmpl w:val="AACCF49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2314B"/>
    <w:multiLevelType w:val="hybridMultilevel"/>
    <w:tmpl w:val="3EFA81D8"/>
    <w:lvl w:ilvl="0" w:tplc="2618B262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B2BD6"/>
    <w:multiLevelType w:val="multilevel"/>
    <w:tmpl w:val="9D1A5BFA"/>
    <w:lvl w:ilvl="0">
      <w:start w:val="1"/>
      <w:numFmt w:val="decimal"/>
      <w:lvlText w:val="%1."/>
      <w:lvlJc w:val="left"/>
      <w:pPr>
        <w:ind w:left="7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num w:numId="1" w16cid:durableId="1968193299">
    <w:abstractNumId w:val="3"/>
  </w:num>
  <w:num w:numId="2" w16cid:durableId="1844973623">
    <w:abstractNumId w:val="6"/>
  </w:num>
  <w:num w:numId="3" w16cid:durableId="1021585687">
    <w:abstractNumId w:val="6"/>
  </w:num>
  <w:num w:numId="4" w16cid:durableId="300035163">
    <w:abstractNumId w:val="1"/>
  </w:num>
  <w:num w:numId="5" w16cid:durableId="6530290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3693268">
    <w:abstractNumId w:val="4"/>
  </w:num>
  <w:num w:numId="7" w16cid:durableId="1179200635">
    <w:abstractNumId w:val="5"/>
  </w:num>
  <w:num w:numId="8" w16cid:durableId="7617983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0959217">
    <w:abstractNumId w:val="2"/>
  </w:num>
  <w:num w:numId="10" w16cid:durableId="84551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C0"/>
    <w:rsid w:val="00004470"/>
    <w:rsid w:val="0000591D"/>
    <w:rsid w:val="00005A1D"/>
    <w:rsid w:val="00010CE5"/>
    <w:rsid w:val="00012317"/>
    <w:rsid w:val="0001291C"/>
    <w:rsid w:val="0001303E"/>
    <w:rsid w:val="00016771"/>
    <w:rsid w:val="00030017"/>
    <w:rsid w:val="000341E5"/>
    <w:rsid w:val="00035539"/>
    <w:rsid w:val="000367B7"/>
    <w:rsid w:val="00037F86"/>
    <w:rsid w:val="00040338"/>
    <w:rsid w:val="000428E3"/>
    <w:rsid w:val="000438A0"/>
    <w:rsid w:val="00046873"/>
    <w:rsid w:val="0005066F"/>
    <w:rsid w:val="00057089"/>
    <w:rsid w:val="000578BB"/>
    <w:rsid w:val="000602C6"/>
    <w:rsid w:val="00060C99"/>
    <w:rsid w:val="00064778"/>
    <w:rsid w:val="0006721D"/>
    <w:rsid w:val="00067AFF"/>
    <w:rsid w:val="0007426C"/>
    <w:rsid w:val="0007486A"/>
    <w:rsid w:val="000A0276"/>
    <w:rsid w:val="000A6E98"/>
    <w:rsid w:val="000B59B9"/>
    <w:rsid w:val="000B70FC"/>
    <w:rsid w:val="000C14C0"/>
    <w:rsid w:val="000C1D99"/>
    <w:rsid w:val="000C2183"/>
    <w:rsid w:val="000D6277"/>
    <w:rsid w:val="000E016C"/>
    <w:rsid w:val="000E2AB3"/>
    <w:rsid w:val="000E743A"/>
    <w:rsid w:val="000F48EC"/>
    <w:rsid w:val="001003B3"/>
    <w:rsid w:val="00101BE0"/>
    <w:rsid w:val="00102A25"/>
    <w:rsid w:val="00103622"/>
    <w:rsid w:val="00107482"/>
    <w:rsid w:val="001142DD"/>
    <w:rsid w:val="00123C98"/>
    <w:rsid w:val="00131E8B"/>
    <w:rsid w:val="0014044B"/>
    <w:rsid w:val="00143EBF"/>
    <w:rsid w:val="00144797"/>
    <w:rsid w:val="00144E96"/>
    <w:rsid w:val="00155190"/>
    <w:rsid w:val="00156C35"/>
    <w:rsid w:val="00162B1A"/>
    <w:rsid w:val="00165561"/>
    <w:rsid w:val="0016558F"/>
    <w:rsid w:val="00165A67"/>
    <w:rsid w:val="001664FC"/>
    <w:rsid w:val="0017296E"/>
    <w:rsid w:val="00174116"/>
    <w:rsid w:val="00177F15"/>
    <w:rsid w:val="001807A1"/>
    <w:rsid w:val="00186003"/>
    <w:rsid w:val="00186CC8"/>
    <w:rsid w:val="00196C65"/>
    <w:rsid w:val="001A3064"/>
    <w:rsid w:val="001A347A"/>
    <w:rsid w:val="001A56B5"/>
    <w:rsid w:val="001B07C3"/>
    <w:rsid w:val="001B2698"/>
    <w:rsid w:val="001B728C"/>
    <w:rsid w:val="001C2AB7"/>
    <w:rsid w:val="001D4705"/>
    <w:rsid w:val="001E61E2"/>
    <w:rsid w:val="001F0810"/>
    <w:rsid w:val="001F3377"/>
    <w:rsid w:val="001F49FA"/>
    <w:rsid w:val="001F5B2D"/>
    <w:rsid w:val="001F65FF"/>
    <w:rsid w:val="00200B9A"/>
    <w:rsid w:val="0021432C"/>
    <w:rsid w:val="0021724B"/>
    <w:rsid w:val="002177CA"/>
    <w:rsid w:val="00230321"/>
    <w:rsid w:val="00231518"/>
    <w:rsid w:val="00232868"/>
    <w:rsid w:val="00233A60"/>
    <w:rsid w:val="00236A3D"/>
    <w:rsid w:val="00241578"/>
    <w:rsid w:val="00245409"/>
    <w:rsid w:val="00247B4F"/>
    <w:rsid w:val="0025074B"/>
    <w:rsid w:val="00250C86"/>
    <w:rsid w:val="0026229B"/>
    <w:rsid w:val="00263C94"/>
    <w:rsid w:val="002659B5"/>
    <w:rsid w:val="00265AE5"/>
    <w:rsid w:val="00273141"/>
    <w:rsid w:val="0027781D"/>
    <w:rsid w:val="00293ECC"/>
    <w:rsid w:val="002974C7"/>
    <w:rsid w:val="002A08DA"/>
    <w:rsid w:val="002A13A4"/>
    <w:rsid w:val="002D57CC"/>
    <w:rsid w:val="002D621D"/>
    <w:rsid w:val="002E1646"/>
    <w:rsid w:val="002E2B0A"/>
    <w:rsid w:val="002E560C"/>
    <w:rsid w:val="002F0B4A"/>
    <w:rsid w:val="002F170D"/>
    <w:rsid w:val="002F2473"/>
    <w:rsid w:val="002F4CBB"/>
    <w:rsid w:val="00300B14"/>
    <w:rsid w:val="00301F54"/>
    <w:rsid w:val="00306A0D"/>
    <w:rsid w:val="00310A3F"/>
    <w:rsid w:val="00311B1D"/>
    <w:rsid w:val="00312EAF"/>
    <w:rsid w:val="00314AEE"/>
    <w:rsid w:val="003169A2"/>
    <w:rsid w:val="00326893"/>
    <w:rsid w:val="0032798F"/>
    <w:rsid w:val="00332CDB"/>
    <w:rsid w:val="00335B28"/>
    <w:rsid w:val="00353196"/>
    <w:rsid w:val="0035510D"/>
    <w:rsid w:val="00357603"/>
    <w:rsid w:val="00364F2A"/>
    <w:rsid w:val="00370660"/>
    <w:rsid w:val="00372483"/>
    <w:rsid w:val="00374BAB"/>
    <w:rsid w:val="0037577F"/>
    <w:rsid w:val="00376603"/>
    <w:rsid w:val="00377F54"/>
    <w:rsid w:val="0038037E"/>
    <w:rsid w:val="0039153F"/>
    <w:rsid w:val="003962A2"/>
    <w:rsid w:val="003A2471"/>
    <w:rsid w:val="003A33E6"/>
    <w:rsid w:val="003A3B66"/>
    <w:rsid w:val="003A491D"/>
    <w:rsid w:val="003B24AE"/>
    <w:rsid w:val="003B6AE1"/>
    <w:rsid w:val="003C0B50"/>
    <w:rsid w:val="003C2991"/>
    <w:rsid w:val="003C39EA"/>
    <w:rsid w:val="003C6A96"/>
    <w:rsid w:val="003C6DC0"/>
    <w:rsid w:val="003D1BCD"/>
    <w:rsid w:val="003D4BCA"/>
    <w:rsid w:val="003E15B0"/>
    <w:rsid w:val="003E2992"/>
    <w:rsid w:val="003E6233"/>
    <w:rsid w:val="003F538E"/>
    <w:rsid w:val="0042660D"/>
    <w:rsid w:val="00426E78"/>
    <w:rsid w:val="004347AE"/>
    <w:rsid w:val="00435762"/>
    <w:rsid w:val="00435E3A"/>
    <w:rsid w:val="00437F60"/>
    <w:rsid w:val="00445E64"/>
    <w:rsid w:val="004473CD"/>
    <w:rsid w:val="004507B0"/>
    <w:rsid w:val="00452FFC"/>
    <w:rsid w:val="00463081"/>
    <w:rsid w:val="00465FA0"/>
    <w:rsid w:val="00475BF2"/>
    <w:rsid w:val="00475F84"/>
    <w:rsid w:val="00492AC8"/>
    <w:rsid w:val="00492BFF"/>
    <w:rsid w:val="00496818"/>
    <w:rsid w:val="004975C2"/>
    <w:rsid w:val="004A3F50"/>
    <w:rsid w:val="004B1A98"/>
    <w:rsid w:val="004B23C9"/>
    <w:rsid w:val="004B30E9"/>
    <w:rsid w:val="004B49E5"/>
    <w:rsid w:val="004C019C"/>
    <w:rsid w:val="004C545F"/>
    <w:rsid w:val="004D78E7"/>
    <w:rsid w:val="004E025B"/>
    <w:rsid w:val="004E3A37"/>
    <w:rsid w:val="004E7B0E"/>
    <w:rsid w:val="004F2757"/>
    <w:rsid w:val="00511012"/>
    <w:rsid w:val="005123BA"/>
    <w:rsid w:val="00514C68"/>
    <w:rsid w:val="0051581F"/>
    <w:rsid w:val="00515BEF"/>
    <w:rsid w:val="00516832"/>
    <w:rsid w:val="00521771"/>
    <w:rsid w:val="00526488"/>
    <w:rsid w:val="00544F0B"/>
    <w:rsid w:val="0055010C"/>
    <w:rsid w:val="0055290A"/>
    <w:rsid w:val="00557A22"/>
    <w:rsid w:val="00562E90"/>
    <w:rsid w:val="0056318B"/>
    <w:rsid w:val="005664D7"/>
    <w:rsid w:val="00566F9B"/>
    <w:rsid w:val="00567DC4"/>
    <w:rsid w:val="00572BE6"/>
    <w:rsid w:val="0058175A"/>
    <w:rsid w:val="0058637C"/>
    <w:rsid w:val="00597E59"/>
    <w:rsid w:val="005A1355"/>
    <w:rsid w:val="005A6FD7"/>
    <w:rsid w:val="005C136C"/>
    <w:rsid w:val="005C763A"/>
    <w:rsid w:val="005D06EF"/>
    <w:rsid w:val="005D455C"/>
    <w:rsid w:val="005D45B8"/>
    <w:rsid w:val="005D79F3"/>
    <w:rsid w:val="005E0DAB"/>
    <w:rsid w:val="005E3CE3"/>
    <w:rsid w:val="005E6AE9"/>
    <w:rsid w:val="005E73D7"/>
    <w:rsid w:val="005E7590"/>
    <w:rsid w:val="005F24A7"/>
    <w:rsid w:val="005F5F80"/>
    <w:rsid w:val="005F62E9"/>
    <w:rsid w:val="005F7C73"/>
    <w:rsid w:val="00603233"/>
    <w:rsid w:val="006053F8"/>
    <w:rsid w:val="00613DFE"/>
    <w:rsid w:val="00614FCC"/>
    <w:rsid w:val="00620E5D"/>
    <w:rsid w:val="00621A27"/>
    <w:rsid w:val="00634DBB"/>
    <w:rsid w:val="006350CC"/>
    <w:rsid w:val="0063723F"/>
    <w:rsid w:val="00641C9B"/>
    <w:rsid w:val="00642ED8"/>
    <w:rsid w:val="006477DF"/>
    <w:rsid w:val="0065750F"/>
    <w:rsid w:val="00660431"/>
    <w:rsid w:val="006612B8"/>
    <w:rsid w:val="006623EE"/>
    <w:rsid w:val="00662445"/>
    <w:rsid w:val="00666C3F"/>
    <w:rsid w:val="00671CD0"/>
    <w:rsid w:val="00675374"/>
    <w:rsid w:val="00675FB4"/>
    <w:rsid w:val="00681AC2"/>
    <w:rsid w:val="00686FD4"/>
    <w:rsid w:val="006922ED"/>
    <w:rsid w:val="00694B99"/>
    <w:rsid w:val="00696EFF"/>
    <w:rsid w:val="006C033F"/>
    <w:rsid w:val="006C2D32"/>
    <w:rsid w:val="006C414F"/>
    <w:rsid w:val="006C4802"/>
    <w:rsid w:val="006E450B"/>
    <w:rsid w:val="006E53D0"/>
    <w:rsid w:val="006F0C19"/>
    <w:rsid w:val="0070247F"/>
    <w:rsid w:val="007130CF"/>
    <w:rsid w:val="00713591"/>
    <w:rsid w:val="0072328F"/>
    <w:rsid w:val="00727206"/>
    <w:rsid w:val="00733103"/>
    <w:rsid w:val="00734990"/>
    <w:rsid w:val="0073642E"/>
    <w:rsid w:val="00736D9C"/>
    <w:rsid w:val="00743F91"/>
    <w:rsid w:val="0074426E"/>
    <w:rsid w:val="00746A95"/>
    <w:rsid w:val="00750E3E"/>
    <w:rsid w:val="00752EF1"/>
    <w:rsid w:val="00771137"/>
    <w:rsid w:val="007903BE"/>
    <w:rsid w:val="00792551"/>
    <w:rsid w:val="00793039"/>
    <w:rsid w:val="007941C4"/>
    <w:rsid w:val="00796A2C"/>
    <w:rsid w:val="00797F4E"/>
    <w:rsid w:val="007A43A7"/>
    <w:rsid w:val="007A6087"/>
    <w:rsid w:val="007A6E31"/>
    <w:rsid w:val="007B15C2"/>
    <w:rsid w:val="007B2818"/>
    <w:rsid w:val="007B2E1E"/>
    <w:rsid w:val="007C4C67"/>
    <w:rsid w:val="007C581B"/>
    <w:rsid w:val="007D64CB"/>
    <w:rsid w:val="007E274B"/>
    <w:rsid w:val="007E42D4"/>
    <w:rsid w:val="007E7B38"/>
    <w:rsid w:val="007F423C"/>
    <w:rsid w:val="00803503"/>
    <w:rsid w:val="008053D2"/>
    <w:rsid w:val="0080698C"/>
    <w:rsid w:val="00812331"/>
    <w:rsid w:val="00814C48"/>
    <w:rsid w:val="00815530"/>
    <w:rsid w:val="00815D1A"/>
    <w:rsid w:val="00827E8B"/>
    <w:rsid w:val="008364AE"/>
    <w:rsid w:val="0084483A"/>
    <w:rsid w:val="008505CD"/>
    <w:rsid w:val="008519D0"/>
    <w:rsid w:val="0085248F"/>
    <w:rsid w:val="00856477"/>
    <w:rsid w:val="00870B4E"/>
    <w:rsid w:val="008725CA"/>
    <w:rsid w:val="00877179"/>
    <w:rsid w:val="008778DD"/>
    <w:rsid w:val="00881F89"/>
    <w:rsid w:val="0088286B"/>
    <w:rsid w:val="00886A9B"/>
    <w:rsid w:val="00887B9E"/>
    <w:rsid w:val="00894BC7"/>
    <w:rsid w:val="00896AAD"/>
    <w:rsid w:val="00896F62"/>
    <w:rsid w:val="008A072A"/>
    <w:rsid w:val="008A2838"/>
    <w:rsid w:val="008A44F0"/>
    <w:rsid w:val="008C1A81"/>
    <w:rsid w:val="008C1FC3"/>
    <w:rsid w:val="008C38A3"/>
    <w:rsid w:val="008C3F61"/>
    <w:rsid w:val="008D14B5"/>
    <w:rsid w:val="008D2473"/>
    <w:rsid w:val="008D7AC8"/>
    <w:rsid w:val="008E2663"/>
    <w:rsid w:val="008E3157"/>
    <w:rsid w:val="00903641"/>
    <w:rsid w:val="0091665C"/>
    <w:rsid w:val="009229A6"/>
    <w:rsid w:val="009269C2"/>
    <w:rsid w:val="00932450"/>
    <w:rsid w:val="00933AE0"/>
    <w:rsid w:val="00935E48"/>
    <w:rsid w:val="009365D9"/>
    <w:rsid w:val="00941652"/>
    <w:rsid w:val="00955C41"/>
    <w:rsid w:val="00957076"/>
    <w:rsid w:val="00961C32"/>
    <w:rsid w:val="00965BC0"/>
    <w:rsid w:val="00971ECB"/>
    <w:rsid w:val="009728E0"/>
    <w:rsid w:val="009940E8"/>
    <w:rsid w:val="009965B8"/>
    <w:rsid w:val="009969CD"/>
    <w:rsid w:val="009A1978"/>
    <w:rsid w:val="009B03E1"/>
    <w:rsid w:val="009B28B4"/>
    <w:rsid w:val="009B4971"/>
    <w:rsid w:val="009B5743"/>
    <w:rsid w:val="009C1114"/>
    <w:rsid w:val="009C410F"/>
    <w:rsid w:val="009C44C6"/>
    <w:rsid w:val="009C5930"/>
    <w:rsid w:val="009C67CB"/>
    <w:rsid w:val="009D1611"/>
    <w:rsid w:val="009D4701"/>
    <w:rsid w:val="009D702E"/>
    <w:rsid w:val="009E0C24"/>
    <w:rsid w:val="00A005A3"/>
    <w:rsid w:val="00A006B7"/>
    <w:rsid w:val="00A025B0"/>
    <w:rsid w:val="00A04557"/>
    <w:rsid w:val="00A06EE6"/>
    <w:rsid w:val="00A11171"/>
    <w:rsid w:val="00A12E4A"/>
    <w:rsid w:val="00A24484"/>
    <w:rsid w:val="00A422AB"/>
    <w:rsid w:val="00A44891"/>
    <w:rsid w:val="00A504DE"/>
    <w:rsid w:val="00A5529F"/>
    <w:rsid w:val="00A61290"/>
    <w:rsid w:val="00A65BF8"/>
    <w:rsid w:val="00A663A4"/>
    <w:rsid w:val="00A73603"/>
    <w:rsid w:val="00A8387A"/>
    <w:rsid w:val="00A86714"/>
    <w:rsid w:val="00A87B85"/>
    <w:rsid w:val="00A90CF1"/>
    <w:rsid w:val="00A92D4C"/>
    <w:rsid w:val="00AA0EE5"/>
    <w:rsid w:val="00AA221D"/>
    <w:rsid w:val="00AA7B32"/>
    <w:rsid w:val="00AB2676"/>
    <w:rsid w:val="00AB7AC0"/>
    <w:rsid w:val="00AC56F9"/>
    <w:rsid w:val="00AD2C91"/>
    <w:rsid w:val="00AD57F8"/>
    <w:rsid w:val="00AD7303"/>
    <w:rsid w:val="00AE0FCE"/>
    <w:rsid w:val="00AF2F54"/>
    <w:rsid w:val="00AF349A"/>
    <w:rsid w:val="00AF5934"/>
    <w:rsid w:val="00B02325"/>
    <w:rsid w:val="00B0586B"/>
    <w:rsid w:val="00B11C53"/>
    <w:rsid w:val="00B144E3"/>
    <w:rsid w:val="00B14F9C"/>
    <w:rsid w:val="00B21D8C"/>
    <w:rsid w:val="00B370ED"/>
    <w:rsid w:val="00B429F3"/>
    <w:rsid w:val="00B44EAF"/>
    <w:rsid w:val="00B56547"/>
    <w:rsid w:val="00B56A2C"/>
    <w:rsid w:val="00B62192"/>
    <w:rsid w:val="00B65822"/>
    <w:rsid w:val="00B7203A"/>
    <w:rsid w:val="00B7244B"/>
    <w:rsid w:val="00B75C4F"/>
    <w:rsid w:val="00B842D4"/>
    <w:rsid w:val="00B86D75"/>
    <w:rsid w:val="00B90DC8"/>
    <w:rsid w:val="00B95E7E"/>
    <w:rsid w:val="00BB0ECB"/>
    <w:rsid w:val="00BB4D45"/>
    <w:rsid w:val="00BB538A"/>
    <w:rsid w:val="00BB75F6"/>
    <w:rsid w:val="00BB7AD6"/>
    <w:rsid w:val="00BC004B"/>
    <w:rsid w:val="00BC3A28"/>
    <w:rsid w:val="00BC47BB"/>
    <w:rsid w:val="00BC62D3"/>
    <w:rsid w:val="00BD5A14"/>
    <w:rsid w:val="00BE0651"/>
    <w:rsid w:val="00BE2289"/>
    <w:rsid w:val="00BE445F"/>
    <w:rsid w:val="00BF01DD"/>
    <w:rsid w:val="00BF344A"/>
    <w:rsid w:val="00BF7E5B"/>
    <w:rsid w:val="00C03B6C"/>
    <w:rsid w:val="00C074D6"/>
    <w:rsid w:val="00C07AD3"/>
    <w:rsid w:val="00C13513"/>
    <w:rsid w:val="00C1474F"/>
    <w:rsid w:val="00C203CA"/>
    <w:rsid w:val="00C216B0"/>
    <w:rsid w:val="00C25D70"/>
    <w:rsid w:val="00C33736"/>
    <w:rsid w:val="00C40577"/>
    <w:rsid w:val="00C527E5"/>
    <w:rsid w:val="00C54445"/>
    <w:rsid w:val="00C60CEE"/>
    <w:rsid w:val="00C619C0"/>
    <w:rsid w:val="00C62B78"/>
    <w:rsid w:val="00C66023"/>
    <w:rsid w:val="00C71DD7"/>
    <w:rsid w:val="00C91C8B"/>
    <w:rsid w:val="00C9310B"/>
    <w:rsid w:val="00C957FA"/>
    <w:rsid w:val="00CA4AD9"/>
    <w:rsid w:val="00CB182B"/>
    <w:rsid w:val="00CB21ED"/>
    <w:rsid w:val="00CB3C54"/>
    <w:rsid w:val="00CB7098"/>
    <w:rsid w:val="00CC1CC9"/>
    <w:rsid w:val="00CC4048"/>
    <w:rsid w:val="00CC5456"/>
    <w:rsid w:val="00CD2FEB"/>
    <w:rsid w:val="00CD385D"/>
    <w:rsid w:val="00CF3ACB"/>
    <w:rsid w:val="00CF60C3"/>
    <w:rsid w:val="00CF6717"/>
    <w:rsid w:val="00D008EF"/>
    <w:rsid w:val="00D0222E"/>
    <w:rsid w:val="00D02C38"/>
    <w:rsid w:val="00D04AF4"/>
    <w:rsid w:val="00D116CA"/>
    <w:rsid w:val="00D125CB"/>
    <w:rsid w:val="00D125E5"/>
    <w:rsid w:val="00D23DCE"/>
    <w:rsid w:val="00D30D67"/>
    <w:rsid w:val="00D30DF9"/>
    <w:rsid w:val="00D31566"/>
    <w:rsid w:val="00D355D4"/>
    <w:rsid w:val="00D3776A"/>
    <w:rsid w:val="00D37AE0"/>
    <w:rsid w:val="00D443C9"/>
    <w:rsid w:val="00D47D21"/>
    <w:rsid w:val="00D556DB"/>
    <w:rsid w:val="00D56CCA"/>
    <w:rsid w:val="00D67D5B"/>
    <w:rsid w:val="00D80E5B"/>
    <w:rsid w:val="00D81848"/>
    <w:rsid w:val="00D87AA8"/>
    <w:rsid w:val="00D92FB4"/>
    <w:rsid w:val="00D940D4"/>
    <w:rsid w:val="00D968C2"/>
    <w:rsid w:val="00DA609C"/>
    <w:rsid w:val="00DB2748"/>
    <w:rsid w:val="00DB2DE0"/>
    <w:rsid w:val="00DB31C1"/>
    <w:rsid w:val="00DB39D3"/>
    <w:rsid w:val="00DB42B2"/>
    <w:rsid w:val="00DB4FC9"/>
    <w:rsid w:val="00DB60E4"/>
    <w:rsid w:val="00DB72DE"/>
    <w:rsid w:val="00DC33E0"/>
    <w:rsid w:val="00DD126A"/>
    <w:rsid w:val="00DD306B"/>
    <w:rsid w:val="00DD4624"/>
    <w:rsid w:val="00DE0B0C"/>
    <w:rsid w:val="00DE0DE4"/>
    <w:rsid w:val="00DE1875"/>
    <w:rsid w:val="00DE23B8"/>
    <w:rsid w:val="00DF3B0D"/>
    <w:rsid w:val="00DF522A"/>
    <w:rsid w:val="00E00E42"/>
    <w:rsid w:val="00E04D81"/>
    <w:rsid w:val="00E07B00"/>
    <w:rsid w:val="00E12C71"/>
    <w:rsid w:val="00E22522"/>
    <w:rsid w:val="00E241AE"/>
    <w:rsid w:val="00E252F5"/>
    <w:rsid w:val="00E32625"/>
    <w:rsid w:val="00E34F45"/>
    <w:rsid w:val="00E34FBD"/>
    <w:rsid w:val="00E35234"/>
    <w:rsid w:val="00E357D6"/>
    <w:rsid w:val="00E36545"/>
    <w:rsid w:val="00E37AAB"/>
    <w:rsid w:val="00E41092"/>
    <w:rsid w:val="00E42DA7"/>
    <w:rsid w:val="00E442E9"/>
    <w:rsid w:val="00E443A5"/>
    <w:rsid w:val="00E45BD4"/>
    <w:rsid w:val="00E5063A"/>
    <w:rsid w:val="00E525E0"/>
    <w:rsid w:val="00E526D2"/>
    <w:rsid w:val="00E53BB7"/>
    <w:rsid w:val="00E53E5D"/>
    <w:rsid w:val="00E55540"/>
    <w:rsid w:val="00E64569"/>
    <w:rsid w:val="00E649CC"/>
    <w:rsid w:val="00E75019"/>
    <w:rsid w:val="00E75BBD"/>
    <w:rsid w:val="00E851B1"/>
    <w:rsid w:val="00E90E8B"/>
    <w:rsid w:val="00EA3CA3"/>
    <w:rsid w:val="00EA7AEC"/>
    <w:rsid w:val="00EA7DCD"/>
    <w:rsid w:val="00EB1046"/>
    <w:rsid w:val="00EB1754"/>
    <w:rsid w:val="00EB51FF"/>
    <w:rsid w:val="00EB6378"/>
    <w:rsid w:val="00EB66AB"/>
    <w:rsid w:val="00EB67DF"/>
    <w:rsid w:val="00EC3E6F"/>
    <w:rsid w:val="00ED1CE9"/>
    <w:rsid w:val="00ED2DB3"/>
    <w:rsid w:val="00ED3051"/>
    <w:rsid w:val="00ED3E3E"/>
    <w:rsid w:val="00EF3793"/>
    <w:rsid w:val="00EF3B7D"/>
    <w:rsid w:val="00EF59B5"/>
    <w:rsid w:val="00EF5D32"/>
    <w:rsid w:val="00F015F1"/>
    <w:rsid w:val="00F064E1"/>
    <w:rsid w:val="00F15D30"/>
    <w:rsid w:val="00F17EEF"/>
    <w:rsid w:val="00F2151B"/>
    <w:rsid w:val="00F21EAF"/>
    <w:rsid w:val="00F22096"/>
    <w:rsid w:val="00F30095"/>
    <w:rsid w:val="00F32AB9"/>
    <w:rsid w:val="00F40B6B"/>
    <w:rsid w:val="00F415B9"/>
    <w:rsid w:val="00F41FB5"/>
    <w:rsid w:val="00F43069"/>
    <w:rsid w:val="00F45468"/>
    <w:rsid w:val="00F455D0"/>
    <w:rsid w:val="00F45CAB"/>
    <w:rsid w:val="00F46983"/>
    <w:rsid w:val="00F554AE"/>
    <w:rsid w:val="00F56BEF"/>
    <w:rsid w:val="00F56D07"/>
    <w:rsid w:val="00F64B7D"/>
    <w:rsid w:val="00F70801"/>
    <w:rsid w:val="00F7141C"/>
    <w:rsid w:val="00F7539C"/>
    <w:rsid w:val="00F765EA"/>
    <w:rsid w:val="00F83BC8"/>
    <w:rsid w:val="00F9219D"/>
    <w:rsid w:val="00F9356D"/>
    <w:rsid w:val="00FA0429"/>
    <w:rsid w:val="00FB08D1"/>
    <w:rsid w:val="00FB2DEF"/>
    <w:rsid w:val="00FB3C4F"/>
    <w:rsid w:val="00FB4DF4"/>
    <w:rsid w:val="00FB796C"/>
    <w:rsid w:val="00FC09A8"/>
    <w:rsid w:val="00FC628A"/>
    <w:rsid w:val="00FD11CE"/>
    <w:rsid w:val="00FD6986"/>
    <w:rsid w:val="00FD7008"/>
    <w:rsid w:val="00FD77E2"/>
    <w:rsid w:val="00FE624D"/>
    <w:rsid w:val="00FE753C"/>
    <w:rsid w:val="00FF4528"/>
    <w:rsid w:val="00FF5C2D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28F4E"/>
  <w15:docId w15:val="{B85055F8-2754-457F-8545-C3DA3315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7DF"/>
    <w:rPr>
      <w:rFonts w:ascii="Macedonian Helv" w:eastAsia="Times New Roman" w:hAnsi="Macedonian Helv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477DF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6477DF"/>
    <w:pPr>
      <w:jc w:val="center"/>
    </w:pPr>
    <w:rPr>
      <w:b/>
      <w:i/>
      <w:sz w:val="22"/>
    </w:rPr>
  </w:style>
  <w:style w:type="paragraph" w:styleId="BalloonText">
    <w:name w:val="Balloon Text"/>
    <w:basedOn w:val="Normal"/>
    <w:link w:val="BalloonTextChar"/>
    <w:uiPriority w:val="99"/>
    <w:semiHidden/>
    <w:rsid w:val="00647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7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30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130CF"/>
    <w:rPr>
      <w:rFonts w:ascii="Macedonian Helv" w:hAnsi="Macedonian Helv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7130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130CF"/>
    <w:rPr>
      <w:rFonts w:ascii="Macedonian Helv" w:hAnsi="Macedonian Helv" w:cs="Times New Roman"/>
      <w:sz w:val="20"/>
      <w:szCs w:val="20"/>
    </w:rPr>
  </w:style>
  <w:style w:type="paragraph" w:styleId="NormalWeb">
    <w:name w:val="Normal (Web)"/>
    <w:basedOn w:val="Normal"/>
    <w:uiPriority w:val="99"/>
    <w:rsid w:val="0005066F"/>
    <w:pPr>
      <w:spacing w:before="100" w:beforeAutospacing="1" w:after="100" w:afterAutospacing="1"/>
    </w:pPr>
    <w:rPr>
      <w:rFonts w:ascii="Times New Roman" w:hAnsi="Times New Roman"/>
      <w:szCs w:val="24"/>
      <w:lang w:val="en-GB" w:eastAsia="en-GB"/>
    </w:rPr>
  </w:style>
  <w:style w:type="paragraph" w:styleId="DocumentMap">
    <w:name w:val="Document Map"/>
    <w:basedOn w:val="Normal"/>
    <w:link w:val="DocumentMapChar"/>
    <w:uiPriority w:val="99"/>
    <w:semiHidden/>
    <w:rsid w:val="00750E3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50E3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References Char,Bullets Char,List Paragraph (numbered (a)) Char,List_Paragraph Char,Multilevel para_II Char,List Paragraph1 Char,Naslov 1 Char,Table of contents numbered Char,Foot note Char,Bullet Points Char,Liste Paragraf Char"/>
    <w:link w:val="ListParagraph"/>
    <w:uiPriority w:val="34"/>
    <w:qFormat/>
    <w:locked/>
    <w:rsid w:val="00057089"/>
    <w:rPr>
      <w:rFonts w:ascii="Macedonian Helv" w:eastAsia="Times New Roman" w:hAnsi="Macedonian Helv"/>
      <w:sz w:val="24"/>
    </w:rPr>
  </w:style>
  <w:style w:type="paragraph" w:styleId="ListParagraph">
    <w:name w:val="List Paragraph"/>
    <w:aliases w:val="References,Bullets,List Paragraph (numbered (a)),List_Paragraph,Multilevel para_II,List Paragraph1,Naslov 1,Table of contents numbered,Foot note,Bullet Points,Liste Paragraf,lp1,List 100s,WB Para,123 List Paragraph,Celula,Normal 2,Dot pt"/>
    <w:basedOn w:val="Normal"/>
    <w:link w:val="ListParagraphChar"/>
    <w:uiPriority w:val="34"/>
    <w:qFormat/>
    <w:rsid w:val="00057089"/>
    <w:pPr>
      <w:ind w:left="720"/>
      <w:contextualSpacing/>
    </w:pPr>
    <w:rPr>
      <w:lang w:val="mk-MK" w:eastAsia="mk-MK"/>
    </w:rPr>
  </w:style>
  <w:style w:type="paragraph" w:styleId="NoSpacing">
    <w:name w:val="No Spacing"/>
    <w:uiPriority w:val="1"/>
    <w:qFormat/>
    <w:rsid w:val="00D443C9"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9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upka.trajcevska\Desktop\memorandumi%20novi%202019\64009B6D-1A63-40a6-8BED-23D911002190_MEMORANDUM%20GRADONACALNIK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EA6E-295A-4D42-B9F7-B98EC6F4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64009B6D-1A63-40a6-8BED-23D911002190_MEMORANDUM GRADONACALNIK 2019</Template>
  <TotalTime>28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ljupka.trajcevska</dc:creator>
  <cp:lastModifiedBy>violeta.andreevska</cp:lastModifiedBy>
  <cp:revision>39</cp:revision>
  <cp:lastPrinted>2026-06-04T10:23:00Z</cp:lastPrinted>
  <dcterms:created xsi:type="dcterms:W3CDTF">2026-05-28T05:19:00Z</dcterms:created>
  <dcterms:modified xsi:type="dcterms:W3CDTF">2026-06-04T11:48:00Z</dcterms:modified>
</cp:coreProperties>
</file>