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47E2C" w14:textId="77777777" w:rsidR="00882D56" w:rsidRDefault="0039317E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Helvetica Neue" w:eastAsia="Helvetica Neue" w:hAnsi="Helvetica Neue" w:cs="Helvetica Neue"/>
          <w:szCs w:val="24"/>
        </w:rPr>
        <w:pict w14:anchorId="32194DB0">
          <v:shape id="Freeform: Shape 908729925" o:spid="_x0000_s1028" style="position:absolute;left:0;text-align:left;margin-left:343.75pt;margin-top:-1.35pt;width:134.7pt;height:53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1164,675005" o:spt="1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IgKRukAwAA/AwAAB8AAAAAAAAAAAAAAAAAIAIA&#10;AGNsaXBib2FyZC9kcmF3aW5ncy9kcmF3aW5nMS54bWxQSwECLQAUAAYACAAAACEA4VE3H88GAADm&#10;GwAAGgAAAAAAAAAAAAAAAAABBgAAY2xpcGJvYXJkL3RoZW1lL3RoZW1lMS54bWxQSwECLQAUAAYA&#10;CAAAACEAnGZGQbsAAAAkAQAAKgAAAAAAAAAAAAAAAAAIDQAAY2xpcGJvYXJkL2RyYXdpbmdzL19y&#10;ZWxzL2RyYXdpbmcxLnhtbC5yZWxzUEsFBgAAAAAFAAUAZwEAAAsOAAAAAA==&#10;" adj="-11796480,,5400" path="m,l,675005r1701164,l1701164,,,xe" filled="f" stroked="f">
            <v:stroke joinstyle="miter"/>
            <v:formulas/>
            <v:path arrowok="t" o:extrusionok="f" o:connecttype="segments" textboxrect="0,0,1701164,675005"/>
            <v:textbox inset="9pt,0,9pt,0">
              <w:txbxContent>
                <w:p w14:paraId="0FC62631" w14:textId="2FFEE356" w:rsidR="00882D56" w:rsidRDefault="00882D56" w:rsidP="00882D56">
                  <w:pPr>
                    <w:ind w:right="-300"/>
                  </w:pP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Број: 09-</w:t>
                  </w:r>
                  <w:r w:rsidR="007778C5"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  <w:lang w:val="mk-MK"/>
                    </w:rPr>
                    <w:t>8251</w:t>
                  </w: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/1</w:t>
                  </w:r>
                </w:p>
                <w:p w14:paraId="3FB3E3B1" w14:textId="0E9289CE" w:rsidR="00882D56" w:rsidRDefault="00882D56" w:rsidP="00882D56">
                  <w:pPr>
                    <w:ind w:right="-300"/>
                  </w:pP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Датум: 2</w:t>
                  </w:r>
                  <w:r w:rsidR="00580B5D"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1</w:t>
                  </w: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.0</w:t>
                  </w:r>
                  <w:r w:rsidR="00580B5D"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9</w:t>
                  </w: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.2026 година</w:t>
                  </w:r>
                </w:p>
                <w:p w14:paraId="7332D87C" w14:textId="77777777" w:rsidR="00882D56" w:rsidRDefault="00882D56" w:rsidP="00882D56">
                  <w:pPr>
                    <w:ind w:right="-300"/>
                  </w:pP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Скопје</w:t>
                  </w:r>
                </w:p>
              </w:txbxContent>
            </v:textbox>
          </v:shape>
        </w:pict>
      </w:r>
    </w:p>
    <w:p w14:paraId="0C4932F5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b/>
          <w:bCs/>
          <w:szCs w:val="24"/>
        </w:rPr>
      </w:pPr>
    </w:p>
    <w:p w14:paraId="6F349F31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b/>
          <w:bCs/>
        </w:rPr>
      </w:pPr>
    </w:p>
    <w:p w14:paraId="50CC11DC" w14:textId="1BFF8548" w:rsidR="00882D56" w:rsidRDefault="00CB0D4E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Врз основа на член 39 од Законот за локалната самоуправа („Службен весник на Република Македонија“ бр.5/02 и „Службен весник на Република Северна Македонија“ бр.202/24), член 16 од </w:t>
      </w:r>
      <w:r w:rsidR="00CC1CFD" w:rsidRPr="00CC1CFD">
        <w:rPr>
          <w:rFonts w:ascii="StobiSerif Regular" w:eastAsia="StobiSerif Regular" w:hAnsi="StobiSerif Regular" w:cs="StobiSerif Regular"/>
          <w:sz w:val="22"/>
          <w:szCs w:val="22"/>
        </w:rPr>
        <w:t>Статутот на Општина Карпош - пречистен текст („Службен гласник на Општина Карпош“ бр.3/26 кој ги опфаќа Статутот на Општина Карпош (,,Службен гласник на Општина Карпош” бр.1/06 и сите негови измени објавени во „Службен гласник на Општина Карпош“ бр.8/13, 15/14, 9/19, 7/20, 3/21, 23/22 и 2/26</w:t>
      </w:r>
      <w:r w:rsidR="007C778C">
        <w:rPr>
          <w:rFonts w:ascii="StobiSerif Regular" w:eastAsia="StobiSerif Regular" w:hAnsi="StobiSerif Regular" w:cs="StobiSerif Regular"/>
          <w:sz w:val="22"/>
          <w:szCs w:val="22"/>
        </w:rPr>
        <w:t>)</w:t>
      </w:r>
      <w:r w:rsidR="00CC1CFD" w:rsidRPr="00CC1CFD">
        <w:rPr>
          <w:rFonts w:ascii="StobiSerif Regular" w:eastAsia="StobiSerif Regular" w:hAnsi="StobiSerif Regular" w:cs="StobiSerif Regular"/>
          <w:sz w:val="22"/>
          <w:szCs w:val="22"/>
        </w:rPr>
        <w:t>),</w:t>
      </w:r>
      <w:r w:rsidR="00CC1CFD">
        <w:rPr>
          <w:rFonts w:ascii="StobiSerif Regular" w:eastAsia="StobiSerif Regular" w:hAnsi="StobiSerif Regular" w:cs="StobiSerif Regular"/>
          <w:sz w:val="22"/>
          <w:szCs w:val="22"/>
        </w:rPr>
        <w:t xml:space="preserve"> </w:t>
      </w:r>
      <w:r>
        <w:rPr>
          <w:rFonts w:ascii="StobiSerif Regular" w:eastAsia="StobiSerif Regular" w:hAnsi="StobiSerif Regular" w:cs="StobiSerif Regular"/>
          <w:sz w:val="22"/>
          <w:szCs w:val="22"/>
        </w:rPr>
        <w:t>и член 59 од Деловникот на Советот на Општина Карпош („Службен гласник на Општина Карпош“ бр.3/06), се донесе</w:t>
      </w:r>
      <w:r>
        <w:rPr>
          <w:rFonts w:ascii="StobiSerif Regular" w:eastAsia="StobiSerif Regular" w:hAnsi="StobiSerif Regular" w:cs="StobiSerif Regular"/>
          <w:sz w:val="22"/>
          <w:szCs w:val="22"/>
        </w:rPr>
        <w:tab/>
      </w:r>
      <w:r w:rsidR="00882D56">
        <w:rPr>
          <w:rFonts w:ascii="StobiSerif Regular" w:eastAsia="StobiSerif Regular" w:hAnsi="StobiSerif Regular" w:cs="StobiSerif Regular"/>
          <w:sz w:val="22"/>
          <w:szCs w:val="22"/>
        </w:rPr>
        <w:tab/>
      </w:r>
      <w:r w:rsidR="00882D56"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14:paraId="3FD616E3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1338E6DF" w14:textId="77777777" w:rsidR="00882D56" w:rsidRDefault="00882D56" w:rsidP="00882D56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РЕШЕНИЕ</w:t>
      </w:r>
    </w:p>
    <w:p w14:paraId="08FDBBC7" w14:textId="5FE461A7" w:rsidR="00882D56" w:rsidRDefault="00882D56" w:rsidP="00882D56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за свикување на </w:t>
      </w:r>
      <w:r w:rsidR="00580B5D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осум</w:t>
      </w:r>
      <w:r w:rsidR="00F03142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н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аесетта седница на Советот на Општина Карпош</w:t>
      </w:r>
    </w:p>
    <w:p w14:paraId="09196EB4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2FB8A5B7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9BA2B68" w14:textId="79B4EF5C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Се свикува 1</w:t>
      </w:r>
      <w:r w:rsidR="00580B5D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8</w:t>
      </w:r>
      <w:r>
        <w:rPr>
          <w:rFonts w:ascii="StobiSerif Regular" w:eastAsia="StobiSerif Regular" w:hAnsi="StobiSerif Regular" w:cs="StobiSerif Regular"/>
          <w:sz w:val="22"/>
          <w:szCs w:val="22"/>
        </w:rPr>
        <w:t>. седница на Советот на Општина Карпош за 2</w:t>
      </w:r>
      <w:r w:rsidR="00580B5D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8 септември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 2026 година (</w:t>
      </w:r>
      <w:r w:rsidR="00580B5D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понеделник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), со почеток во </w:t>
      </w:r>
      <w:r w:rsidR="00AD0537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14</w:t>
      </w:r>
      <w:r>
        <w:rPr>
          <w:rFonts w:ascii="StobiSerif Regular" w:eastAsia="StobiSerif Regular" w:hAnsi="StobiSerif Regular" w:cs="StobiSerif Regular"/>
          <w:sz w:val="22"/>
          <w:szCs w:val="22"/>
        </w:rPr>
        <w:t>.00 часот.</w:t>
      </w:r>
    </w:p>
    <w:p w14:paraId="56200B06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2653C1A5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За седницата се предлага следниот:</w:t>
      </w:r>
    </w:p>
    <w:p w14:paraId="76388FF5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14:paraId="72F7B2F8" w14:textId="77777777" w:rsidR="00882D56" w:rsidRDefault="00882D56" w:rsidP="00882D56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ДНЕВЕН РЕД</w:t>
      </w:r>
    </w:p>
    <w:p w14:paraId="2399D5CC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FABB6C5" w14:textId="0B8623D9" w:rsidR="00882D56" w:rsidRDefault="00882D56" w:rsidP="00882D56">
      <w:p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-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>Усвојување записник од 1</w:t>
      </w:r>
      <w:r w:rsidR="00580B5D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7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. седница</w:t>
      </w:r>
    </w:p>
    <w:p w14:paraId="598F7E3A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</w:p>
    <w:p w14:paraId="559DFC3C" w14:textId="18420466" w:rsidR="009E501E" w:rsidRPr="00010CE9" w:rsidRDefault="009E501E" w:rsidP="00496FEA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Предлог-Одлука</w:t>
      </w:r>
      <w:r w:rsidR="004C54AA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</w:t>
      </w:r>
      <w:r w:rsidR="002F6F04" w:rsidRPr="002F6F04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 усвојување на Изменет Едногодишен краткорочен еколошки  Акционен план за спроведување на мерки и активности дефинирани со ЛЕАП 3 (Локален Еколошки Акционен План) за 2026 година</w:t>
      </w:r>
      <w:r w:rsidR="001762A5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0BAFFC45" w14:textId="4B4C9FDF" w:rsidR="00496FEA" w:rsidRDefault="00002B34" w:rsidP="00496FEA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Предлог-Програма</w:t>
      </w:r>
      <w:r w:rsidR="00174523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 xml:space="preserve"> </w:t>
      </w:r>
      <w:r w:rsidR="00174523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за изменување и дополнување на Програмата </w:t>
      </w:r>
      <w:r w:rsidR="00174523" w:rsidRPr="00174523">
        <w:rPr>
          <w:rFonts w:ascii="StobiSerif Regular" w:hAnsi="StobiSerif Regular"/>
          <w:b/>
          <w:bCs/>
          <w:sz w:val="22"/>
          <w:szCs w:val="22"/>
          <w:lang w:val="mk-MK"/>
        </w:rPr>
        <w:t>за активностите на Општина Карпош во областа на екологија и енергетската ефикасност за 202</w:t>
      </w:r>
      <w:r w:rsidR="00174523" w:rsidRPr="00174523">
        <w:rPr>
          <w:rFonts w:ascii="StobiSerif Regular" w:hAnsi="StobiSerif Regular"/>
          <w:b/>
          <w:bCs/>
          <w:sz w:val="22"/>
          <w:szCs w:val="22"/>
        </w:rPr>
        <w:t>6</w:t>
      </w:r>
      <w:r w:rsidR="00174523" w:rsidRPr="00174523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година</w:t>
      </w:r>
      <w:r w:rsidR="00174523" w:rsidRPr="00174523">
        <w:rPr>
          <w:rFonts w:ascii="StobiSerif Regular" w:hAnsi="StobiSerif Regular"/>
          <w:b/>
          <w:bCs/>
          <w:sz w:val="22"/>
          <w:szCs w:val="22"/>
        </w:rPr>
        <w:t>;</w:t>
      </w:r>
    </w:p>
    <w:p w14:paraId="3F6469A7" w14:textId="7B0E5E53" w:rsidR="0027676B" w:rsidRPr="00D46D39" w:rsidRDefault="00027C84" w:rsidP="00D46D39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027C84">
        <w:rPr>
          <w:rFonts w:ascii="StobiSerif Regular" w:hAnsi="StobiSerif Regular"/>
          <w:b/>
          <w:bCs/>
          <w:sz w:val="22"/>
          <w:szCs w:val="22"/>
          <w:lang w:val="mk-MK"/>
        </w:rPr>
        <w:t>Предлог-Програма за изменување на Програмата за уредување на градежното зе</w:t>
      </w:r>
      <w:r w:rsidRPr="00D46D39">
        <w:rPr>
          <w:rFonts w:ascii="StobiSerif Regular" w:hAnsi="StobiSerif Regular"/>
          <w:b/>
          <w:bCs/>
          <w:sz w:val="22"/>
          <w:szCs w:val="22"/>
          <w:lang w:val="mk-MK"/>
        </w:rPr>
        <w:t>мјиште на подрачјето на Општина Карпош за 202</w:t>
      </w:r>
      <w:r w:rsidRPr="00D46D39">
        <w:rPr>
          <w:rFonts w:ascii="StobiSerif Regular" w:hAnsi="StobiSerif Regular"/>
          <w:b/>
          <w:bCs/>
          <w:sz w:val="22"/>
          <w:szCs w:val="22"/>
        </w:rPr>
        <w:t xml:space="preserve">6 </w:t>
      </w:r>
      <w:r w:rsidRPr="00D46D39">
        <w:rPr>
          <w:rFonts w:ascii="StobiSerif Regular" w:hAnsi="StobiSerif Regular"/>
          <w:b/>
          <w:bCs/>
          <w:sz w:val="22"/>
          <w:szCs w:val="22"/>
          <w:lang w:val="mk-MK"/>
        </w:rPr>
        <w:t>година</w:t>
      </w:r>
      <w:r w:rsidRPr="00D46D39">
        <w:rPr>
          <w:rFonts w:ascii="StobiSerif Regular" w:hAnsi="StobiSerif Regular"/>
          <w:b/>
          <w:bCs/>
          <w:sz w:val="22"/>
          <w:szCs w:val="22"/>
        </w:rPr>
        <w:t>;</w:t>
      </w:r>
    </w:p>
    <w:p w14:paraId="150804C7" w14:textId="708E3C1A" w:rsidR="00866DA8" w:rsidRPr="00DC7535" w:rsidRDefault="00866DA8" w:rsidP="0027676B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Предлог-Програма за изменувањ</w:t>
      </w:r>
      <w:r w:rsidR="00815A5B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е 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на Програмата</w:t>
      </w:r>
      <w:r w:rsidR="00DC7535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</w:t>
      </w:r>
      <w:r w:rsidRPr="00DC7535">
        <w:rPr>
          <w:rFonts w:ascii="StobiSerif Regular" w:hAnsi="StobiSerif Regular"/>
          <w:b/>
          <w:bCs/>
          <w:sz w:val="22"/>
          <w:szCs w:val="22"/>
          <w:lang w:val="mk-MK"/>
        </w:rPr>
        <w:t>за активностите на Општина Карпош во областа на детска, социјална и здравствена заштита за 202</w:t>
      </w:r>
      <w:r w:rsidRPr="00DC7535">
        <w:rPr>
          <w:rFonts w:ascii="StobiSerif Regular" w:hAnsi="StobiSerif Regular"/>
          <w:b/>
          <w:bCs/>
          <w:sz w:val="22"/>
          <w:szCs w:val="22"/>
        </w:rPr>
        <w:t>6</w:t>
      </w:r>
      <w:r w:rsidRPr="00DC7535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година</w:t>
      </w:r>
      <w:r w:rsidRPr="00DC7535">
        <w:rPr>
          <w:rFonts w:ascii="StobiSerif Regular" w:hAnsi="StobiSerif Regular"/>
          <w:b/>
          <w:bCs/>
          <w:sz w:val="22"/>
          <w:szCs w:val="22"/>
        </w:rPr>
        <w:t>;</w:t>
      </w:r>
    </w:p>
    <w:p w14:paraId="235E4721" w14:textId="6B9A9E90" w:rsidR="00DC7535" w:rsidRPr="004624DF" w:rsidRDefault="006912A4" w:rsidP="0027676B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lastRenderedPageBreak/>
        <w:t>Предлог-Програма за изменување</w:t>
      </w:r>
      <w:r w:rsidR="001A10B3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и дополнување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на Програмата </w:t>
      </w:r>
      <w:r w:rsidRPr="006912A4">
        <w:rPr>
          <w:rFonts w:ascii="StobiSerif Regular" w:hAnsi="StobiSerif Regular"/>
          <w:b/>
          <w:bCs/>
          <w:sz w:val="22"/>
          <w:szCs w:val="22"/>
          <w:lang w:val="mk-MK"/>
        </w:rPr>
        <w:t>за активностите на Општина Карпош во областа на образованието за 202</w:t>
      </w:r>
      <w:r w:rsidRPr="006912A4">
        <w:rPr>
          <w:rFonts w:ascii="StobiSerif Regular" w:hAnsi="StobiSerif Regular"/>
          <w:b/>
          <w:bCs/>
          <w:sz w:val="22"/>
          <w:szCs w:val="22"/>
        </w:rPr>
        <w:t xml:space="preserve">6 </w:t>
      </w:r>
      <w:r w:rsidRPr="006912A4">
        <w:rPr>
          <w:rFonts w:ascii="StobiSerif Regular" w:hAnsi="StobiSerif Regular"/>
          <w:b/>
          <w:bCs/>
          <w:sz w:val="22"/>
          <w:szCs w:val="22"/>
          <w:lang w:val="mk-MK"/>
        </w:rPr>
        <w:t>година</w:t>
      </w:r>
      <w:r w:rsidRPr="006912A4">
        <w:rPr>
          <w:rFonts w:ascii="StobiSerif Regular" w:hAnsi="StobiSerif Regular"/>
          <w:b/>
          <w:bCs/>
          <w:sz w:val="22"/>
          <w:szCs w:val="22"/>
        </w:rPr>
        <w:t>;</w:t>
      </w:r>
    </w:p>
    <w:p w14:paraId="3DEF66F5" w14:textId="6985A459" w:rsidR="004624DF" w:rsidRPr="004624DF" w:rsidRDefault="004624DF" w:rsidP="004624D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StobiSerif Regular" w:hAnsi="StobiSerif Regular"/>
          <w:b/>
          <w:bCs/>
          <w:sz w:val="22"/>
          <w:szCs w:val="22"/>
        </w:rPr>
      </w:pPr>
      <w:r w:rsidRPr="004624DF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Предлог-Програма за изменување на Програмата за одбележување на </w:t>
      </w:r>
      <w:r w:rsidRPr="004624DF">
        <w:rPr>
          <w:rFonts w:ascii="StobiSerif Regular" w:hAnsi="StobiSerif Regular"/>
          <w:b/>
          <w:bCs/>
          <w:sz w:val="22"/>
          <w:szCs w:val="22"/>
        </w:rPr>
        <w:t>50</w:t>
      </w:r>
      <w:r w:rsidRPr="004624DF">
        <w:rPr>
          <w:rFonts w:ascii="StobiSerif Regular" w:hAnsi="StobiSerif Regular"/>
          <w:b/>
          <w:bCs/>
          <w:sz w:val="22"/>
          <w:szCs w:val="22"/>
          <w:lang w:val="mk-MK"/>
        </w:rPr>
        <w:t>-годишнината од формирањето на Општина Карпош</w:t>
      </w:r>
      <w:r w:rsidRPr="004624DF">
        <w:rPr>
          <w:rFonts w:ascii="StobiSerif Regular" w:hAnsi="StobiSerif Regular"/>
          <w:b/>
          <w:bCs/>
          <w:sz w:val="22"/>
          <w:szCs w:val="22"/>
        </w:rPr>
        <w:t>;</w:t>
      </w:r>
    </w:p>
    <w:p w14:paraId="6FA72198" w14:textId="65401C3B" w:rsidR="004624DF" w:rsidRPr="001C2EC2" w:rsidRDefault="004624DF" w:rsidP="001C2EC2">
      <w:pPr>
        <w:pStyle w:val="ListParagraph"/>
        <w:numPr>
          <w:ilvl w:val="0"/>
          <w:numId w:val="4"/>
        </w:numPr>
        <w:jc w:val="both"/>
        <w:rPr>
          <w:rFonts w:ascii="StobiSerif Regular" w:hAnsi="StobiSerif Regular"/>
          <w:b/>
          <w:bCs/>
          <w:sz w:val="22"/>
          <w:szCs w:val="22"/>
          <w:lang w:val="ru-RU"/>
        </w:rPr>
      </w:pPr>
      <w:r w:rsidRPr="004624DF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Предлог-Програма за изменување на Програмата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за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активностите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на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Општина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Карпош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во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областа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4624DF">
        <w:rPr>
          <w:rFonts w:ascii="StobiSerif Regular" w:hAnsi="StobiSerif Regular" w:cs="Arial"/>
          <w:b/>
          <w:bCs/>
          <w:sz w:val="22"/>
          <w:szCs w:val="22"/>
          <w:lang w:val="ru-RU"/>
        </w:rPr>
        <w:t>на</w:t>
      </w:r>
      <w:r w:rsidRPr="004624DF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односите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со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јавноста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и</w:t>
      </w:r>
      <w:r w:rsidRPr="001C2EC2">
        <w:rPr>
          <w:rFonts w:ascii="StobiSerif Regular" w:hAnsi="StobiSerif Regular" w:cs="Arial"/>
          <w:b/>
          <w:bCs/>
          <w:sz w:val="22"/>
          <w:szCs w:val="22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информации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на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граѓаните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за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202</w:t>
      </w:r>
      <w:r w:rsidRPr="001C2EC2">
        <w:rPr>
          <w:rFonts w:ascii="StobiSerif Regular" w:hAnsi="StobiSerif Regular"/>
          <w:b/>
          <w:bCs/>
          <w:sz w:val="22"/>
          <w:szCs w:val="22"/>
        </w:rPr>
        <w:t>6</w:t>
      </w:r>
      <w:r w:rsidRPr="001C2EC2">
        <w:rPr>
          <w:rFonts w:ascii="StobiSerif Regular" w:hAnsi="StobiSerif Regular"/>
          <w:b/>
          <w:bCs/>
          <w:sz w:val="22"/>
          <w:szCs w:val="22"/>
          <w:lang w:val="ru-RU"/>
        </w:rPr>
        <w:t xml:space="preserve"> </w:t>
      </w:r>
      <w:r w:rsidRPr="001C2EC2">
        <w:rPr>
          <w:rFonts w:ascii="StobiSerif Regular" w:hAnsi="StobiSerif Regular" w:cs="Arial"/>
          <w:b/>
          <w:bCs/>
          <w:sz w:val="22"/>
          <w:szCs w:val="22"/>
          <w:lang w:val="ru-RU"/>
        </w:rPr>
        <w:t>година</w:t>
      </w:r>
      <w:r w:rsidRPr="001C2EC2">
        <w:rPr>
          <w:rFonts w:ascii="StobiSerif Regular" w:hAnsi="StobiSerif Regular" w:cs="Arial"/>
          <w:b/>
          <w:bCs/>
          <w:sz w:val="22"/>
          <w:szCs w:val="22"/>
        </w:rPr>
        <w:t>;</w:t>
      </w:r>
    </w:p>
    <w:p w14:paraId="70B63246" w14:textId="6B6B2A4A" w:rsidR="005E54CC" w:rsidRPr="005E54CC" w:rsidRDefault="00815A5B" w:rsidP="005E54CC">
      <w:pPr>
        <w:pStyle w:val="ListParagraph"/>
        <w:numPr>
          <w:ilvl w:val="0"/>
          <w:numId w:val="4"/>
        </w:numPr>
        <w:jc w:val="both"/>
        <w:rPr>
          <w:rFonts w:ascii="StobiSerif Regular" w:hAnsi="StobiSerif Regular"/>
          <w:b/>
          <w:bCs/>
          <w:sz w:val="22"/>
          <w:szCs w:val="22"/>
          <w:lang w:val="ru-RU"/>
        </w:rPr>
      </w:pPr>
      <w:r>
        <w:rPr>
          <w:rFonts w:ascii="StobiSerif Regular" w:hAnsi="StobiSerif Regular"/>
          <w:b/>
          <w:bCs/>
          <w:sz w:val="22"/>
          <w:szCs w:val="22"/>
          <w:lang w:val="mk-MK"/>
        </w:rPr>
        <w:t>Буџет за и</w:t>
      </w:r>
      <w:r w:rsidR="001C2EC2">
        <w:rPr>
          <w:rFonts w:ascii="StobiSerif Regular" w:hAnsi="StobiSerif Regular"/>
          <w:b/>
          <w:bCs/>
          <w:sz w:val="22"/>
          <w:szCs w:val="22"/>
          <w:lang w:val="mk-MK"/>
        </w:rPr>
        <w:t>змен</w:t>
      </w:r>
      <w:r>
        <w:rPr>
          <w:rFonts w:ascii="StobiSerif Regular" w:hAnsi="StobiSerif Regular"/>
          <w:b/>
          <w:bCs/>
          <w:sz w:val="22"/>
          <w:szCs w:val="22"/>
          <w:lang w:val="mk-MK"/>
        </w:rPr>
        <w:t>ување</w:t>
      </w:r>
      <w:r w:rsidR="001C2EC2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и дополнува</w:t>
      </w:r>
      <w:r w:rsidR="00B71F1A">
        <w:rPr>
          <w:rFonts w:ascii="StobiSerif Regular" w:hAnsi="StobiSerif Regular"/>
          <w:b/>
          <w:bCs/>
          <w:sz w:val="22"/>
          <w:szCs w:val="22"/>
          <w:lang w:val="mk-MK"/>
        </w:rPr>
        <w:t>њ</w:t>
      </w:r>
      <w:r w:rsidR="00D14E38">
        <w:rPr>
          <w:rFonts w:ascii="StobiSerif Regular" w:hAnsi="StobiSerif Regular"/>
          <w:b/>
          <w:bCs/>
          <w:sz w:val="22"/>
          <w:szCs w:val="22"/>
          <w:lang w:val="mk-MK"/>
        </w:rPr>
        <w:t>е</w:t>
      </w:r>
      <w:r w:rsidR="001C2EC2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на Буџетот на Општина Карпош за 2026 година</w:t>
      </w:r>
      <w:r w:rsidR="0034044F">
        <w:rPr>
          <w:rFonts w:ascii="StobiSerif Regular" w:hAnsi="StobiSerif Regular"/>
          <w:b/>
          <w:bCs/>
          <w:sz w:val="22"/>
          <w:szCs w:val="22"/>
        </w:rPr>
        <w:t>;</w:t>
      </w:r>
    </w:p>
    <w:p w14:paraId="76632516" w14:textId="0880DE43" w:rsidR="005E54CC" w:rsidRPr="005E54CC" w:rsidRDefault="005E54CC" w:rsidP="005E54CC">
      <w:pPr>
        <w:pStyle w:val="ListParagraph"/>
        <w:numPr>
          <w:ilvl w:val="0"/>
          <w:numId w:val="4"/>
        </w:numPr>
        <w:jc w:val="both"/>
        <w:rPr>
          <w:rFonts w:ascii="StobiSerif Regular" w:hAnsi="StobiSerif Regular"/>
          <w:b/>
          <w:bCs/>
          <w:sz w:val="22"/>
          <w:szCs w:val="22"/>
          <w:lang w:val="ru-RU"/>
        </w:rPr>
      </w:pPr>
      <w:r w:rsidRPr="005E54CC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Предлог-Решение </w:t>
      </w:r>
      <w:r w:rsidRPr="005E54CC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за изменување и дополнување на Решението за разрешување и именување член во Управниот одбор на Јавната установа општинска детска градинка „Орце Николов“, Општина Карпош </w:t>
      </w:r>
      <w:r w:rsidR="0034044F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–</w:t>
      </w:r>
      <w:r w:rsidRPr="005E54CC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Скопје</w:t>
      </w:r>
      <w:r w:rsidR="0034044F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;</w:t>
      </w:r>
      <w:r w:rsidRPr="005E54CC">
        <w:rPr>
          <w:rFonts w:ascii="StobiSerif Regular" w:eastAsia="StobiSerif Regular" w:hAnsi="StobiSerif Regular" w:cs="StobiSerif Regular"/>
          <w:sz w:val="22"/>
          <w:szCs w:val="22"/>
        </w:rPr>
        <w:t xml:space="preserve">  </w:t>
      </w:r>
    </w:p>
    <w:p w14:paraId="047A67DE" w14:textId="52DB5547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„Аврам Писевски“,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66EF6585" w14:textId="436373B0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„Братство“,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09169029" w14:textId="5959FA2E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„Вера Циривири Трена“,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41A53D80" w14:textId="6BDFAF58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„Владо Тасевски“,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7B3531B6" w14:textId="7F56ADBD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„Војдан Чернодрински“,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42C107A1" w14:textId="3B5425B8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„Димо Хаџи Димов“,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024E96B7" w14:textId="2637D9A3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„Јан Амос Коменски“,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1BF89B30" w14:textId="47A51B3B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Заклучок за усвојување на Годишниот извештај за работата на општинското основно училиште „Лазо Трповски“,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2B663677" w14:textId="2412782F" w:rsidR="00106B0C" w:rsidRPr="002339DE" w:rsidRDefault="00106B0C" w:rsidP="00106B0C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Заклучок за усвојување на Годишниот извештај за работата 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lastRenderedPageBreak/>
        <w:t>на општинското основно училиште „Петар Поп Арсов“, Општина Карпош – Скопје за учебната 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47147771" w14:textId="73995D11" w:rsidR="00AC69D0" w:rsidRDefault="00106B0C" w:rsidP="00AC69D0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</w:t>
      </w:r>
      <w:r w:rsidR="00DE7C40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-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Заклучок за усвојување на Годишниот извештај за работата на општинското основно училиште „Христијан Тодоровски Карпош“, Општина Карпош – Скопје за учебната </w:t>
      </w:r>
      <w:bookmarkStart w:id="1" w:name="_Hlk208560965"/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5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/202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6</w:t>
      </w:r>
      <w:r w:rsidRPr="002339DE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година</w:t>
      </w:r>
      <w:bookmarkEnd w:id="1"/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701CE44B" w14:textId="1C409725" w:rsidR="00D80D3F" w:rsidRPr="00D80D3F" w:rsidRDefault="00D80D3F" w:rsidP="00D80D3F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Предлог-Одлука за формирање Одбор за доделување на награди и други признанија по повод 50 – годишнината од формирањето на Општина Карпош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7E162072" w14:textId="31664DCE" w:rsidR="00B77319" w:rsidRPr="00A7393A" w:rsidRDefault="00B77319" w:rsidP="004624DF">
      <w:pPr>
        <w:numPr>
          <w:ilvl w:val="0"/>
          <w:numId w:val="4"/>
        </w:numPr>
        <w:contextualSpacing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Предлог-Одлука за изменување на Одлуката за воспоставување на меѓуопштинската соработка помеѓу Општина Карпош и Град Скопје за партерно уредување и озеленување </w:t>
      </w:r>
      <w:r w:rsidR="00FA672D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на просторот помеѓу реката Вардар и Бул.Илинден на потегот со улица Никола Парапунов и улица Љубљанска во Општина Карпош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44CCB9B0" w14:textId="3CC3AEAE" w:rsidR="00D80D3F" w:rsidRDefault="00D80D3F" w:rsidP="00D80D3F">
      <w:pPr>
        <w:pStyle w:val="ListParagraph"/>
        <w:numPr>
          <w:ilvl w:val="0"/>
          <w:numId w:val="4"/>
        </w:numP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 w:rsidRPr="00D80D3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Предлог-Одлука за прифаќање на донација од Стопанска банка АД Скопје за опремување на Младинскиот центар на Општина Карпош и административните простории во Општина Карпош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30276DE5" w14:textId="3A1110B1" w:rsidR="009E7546" w:rsidRDefault="009E7546" w:rsidP="00D80D3F">
      <w:pPr>
        <w:pStyle w:val="ListParagraph"/>
        <w:numPr>
          <w:ilvl w:val="0"/>
          <w:numId w:val="4"/>
        </w:numP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Предлог-Одлука за преземање итни мерки за идентификација, запишување и вклучување во основното образование на деца на задолжителна училишна возраст кои се надвор од образовниот систем на подрачјето на Општина Карпош , со приоритетно постапување во нас</w:t>
      </w:r>
      <w:r w:rsidR="004E0CCA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ел</w:t>
      </w: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бите Злокуќани и Момин Поток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;</w:t>
      </w:r>
    </w:p>
    <w:p w14:paraId="5A93C4B3" w14:textId="3BBA3B14" w:rsidR="00EA1AA8" w:rsidRPr="00D80D3F" w:rsidRDefault="00514ABE" w:rsidP="00D80D3F">
      <w:pPr>
        <w:pStyle w:val="ListParagraph"/>
        <w:numPr>
          <w:ilvl w:val="0"/>
          <w:numId w:val="4"/>
        </w:numP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Предлог-Одлука</w:t>
      </w:r>
      <w:r w:rsidR="00CA1947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за воспоставување систем за теренско постапување при загадување на воздухот и палење отпад на територија на Општина Карпош</w:t>
      </w:r>
      <w:r w:rsidR="0034044F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.</w:t>
      </w:r>
      <w:r w:rsidR="009E7546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</w:t>
      </w:r>
    </w:p>
    <w:p w14:paraId="53C99A2E" w14:textId="77777777" w:rsidR="00106B0C" w:rsidRPr="00046F1B" w:rsidRDefault="00106B0C" w:rsidP="00106B0C">
      <w:pPr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4F26927E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15CECA30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Седницата на Советот ќе се одржи во просториите на Општина Карпош (сала за совет). </w:t>
      </w:r>
    </w:p>
    <w:p w14:paraId="392F41D2" w14:textId="77777777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64FCD979" w14:textId="0DADC42B" w:rsidR="00882D56" w:rsidRDefault="00882D56" w:rsidP="00882D5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          Телефон за контакт</w:t>
      </w:r>
      <w:r w:rsidR="00A95459">
        <w:rPr>
          <w:rFonts w:ascii="StobiSerif Regular" w:eastAsia="StobiSerif Regular" w:hAnsi="StobiSerif Regular" w:cs="StobiSerif Regular"/>
          <w:sz w:val="22"/>
          <w:szCs w:val="22"/>
        </w:rPr>
        <w:t xml:space="preserve">: 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070/410-631               </w:t>
      </w:r>
    </w:p>
    <w:p w14:paraId="532FDC09" w14:textId="52DF6E39" w:rsidR="00882D56" w:rsidRDefault="00882D56" w:rsidP="00882D56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609465A2" w14:textId="77777777" w:rsidR="004624DF" w:rsidRDefault="004624DF" w:rsidP="00882D56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A3D2865" w14:textId="77777777" w:rsidR="002A4DD9" w:rsidRDefault="002A4DD9" w:rsidP="00882D56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43D5D65" w14:textId="31979759" w:rsidR="002A4DD9" w:rsidRPr="002A4DD9" w:rsidRDefault="002A4DD9" w:rsidP="002A4DD9">
      <w:pPr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 xml:space="preserve">                                                                                               </w:t>
      </w: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>ПРЕТСЕДАТЕЛ</w:t>
      </w:r>
    </w:p>
    <w:p w14:paraId="5134BC04" w14:textId="77777777" w:rsidR="002A4DD9" w:rsidRPr="002A4DD9" w:rsidRDefault="002A4DD9" w:rsidP="002A4DD9">
      <w:pPr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</w:pP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  <w:t xml:space="preserve">                                                             НА СОВЕТОТ НА ОПШТИНА КАРПОШ,</w:t>
      </w:r>
    </w:p>
    <w:p w14:paraId="6F1DB480" w14:textId="3A85CE9D" w:rsidR="002A4DD9" w:rsidRPr="002A4DD9" w:rsidRDefault="002A4DD9" w:rsidP="002A4DD9">
      <w:pPr>
        <w:rPr>
          <w:rFonts w:ascii="StobiSerif Regular" w:eastAsia="StobiSerif Regular" w:hAnsi="StobiSerif Regular" w:cs="StobiSerif Regular"/>
          <w:sz w:val="22"/>
          <w:szCs w:val="22"/>
          <w:lang w:val="en" w:eastAsia="mk-MK"/>
        </w:rPr>
      </w:pP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</w: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</w: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</w: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</w: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</w:r>
      <w:r w:rsidRPr="002A4DD9">
        <w:rPr>
          <w:rFonts w:ascii="StobiSerif Regular" w:eastAsia="StobiSerif Regular" w:hAnsi="StobiSerif Regular" w:cs="StobiSerif Regular"/>
          <w:b/>
          <w:bCs/>
          <w:sz w:val="22"/>
          <w:szCs w:val="22"/>
          <w:lang w:val="en" w:eastAsia="mk-MK"/>
        </w:rPr>
        <w:tab/>
        <w:t xml:space="preserve">            Христо Саракинов</w:t>
      </w:r>
    </w:p>
    <w:p w14:paraId="70FFB0D0" w14:textId="6505197F" w:rsidR="00CC2DD6" w:rsidRDefault="00CC2DD6" w:rsidP="00C11874">
      <w:p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sectPr w:rsidR="00CC2DD6" w:rsidSect="00896A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58" w:right="1800" w:bottom="720" w:left="1800" w:header="14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CB28C" w14:textId="77777777" w:rsidR="0039317E" w:rsidRDefault="0039317E" w:rsidP="007130CF">
      <w:r>
        <w:separator/>
      </w:r>
    </w:p>
  </w:endnote>
  <w:endnote w:type="continuationSeparator" w:id="0">
    <w:p w14:paraId="207149CD" w14:textId="77777777" w:rsidR="0039317E" w:rsidRDefault="0039317E" w:rsidP="0071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edonian Helv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1668" w14:textId="77777777" w:rsidR="00734990" w:rsidRDefault="00DB42B2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sz w:val="20"/>
      </w:rPr>
      <w:t xml:space="preserve">                    </w:t>
    </w:r>
  </w:p>
  <w:p w14:paraId="491F6920" w14:textId="77777777" w:rsidR="00D04AF4" w:rsidRDefault="0039317E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noProof/>
        <w:sz w:val="20"/>
        <w:lang w:val="mk-MK" w:eastAsia="mk-MK"/>
      </w:rPr>
      <w:pict w14:anchorId="2A42A4C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1" type="#_x0000_t32" style="position:absolute;margin-left:3pt;margin-top:548.25pt;width:435pt;height:0;z-index:251662848;mso-position-horizontal-relative:margin;mso-position-vertical-relative:margin" o:connectortype="straight" strokeweight="1pt">
          <w10:wrap type="square" anchorx="margin" anchory="margin"/>
        </v:shape>
      </w:pict>
    </w:r>
  </w:p>
  <w:p w14:paraId="5510C631" w14:textId="77777777" w:rsidR="00DB42B2" w:rsidRPr="005A1355" w:rsidRDefault="005A1355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sz w:val="20"/>
      </w:rPr>
      <w:t xml:space="preserve">                      </w:t>
    </w:r>
    <w:r w:rsidR="00D04AF4">
      <w:rPr>
        <w:rFonts w:asciiTheme="minorHAnsi" w:hAnsiTheme="minorHAnsi" w:cs="Arial"/>
        <w:sz w:val="20"/>
      </w:rPr>
      <w:t xml:space="preserve"> </w:t>
    </w:r>
    <w:r w:rsidR="00DB42B2">
      <w:rPr>
        <w:rFonts w:asciiTheme="minorHAnsi" w:hAnsiTheme="minorHAnsi" w:cs="Arial"/>
        <w:sz w:val="20"/>
      </w:rPr>
      <w:t xml:space="preserve"> </w:t>
    </w:r>
    <w:r w:rsidR="00DB42B2"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="00DB42B2" w:rsidRPr="00971ECB">
      <w:rPr>
        <w:rFonts w:ascii="StobiSerif Regular" w:hAnsi="StobiSerif Regular" w:cs="Arial"/>
        <w:sz w:val="20"/>
        <w:lang w:val="ru-RU"/>
      </w:rPr>
      <w:t>: 3062-925</w:t>
    </w:r>
  </w:p>
  <w:p w14:paraId="7F903045" w14:textId="77777777" w:rsidR="00DB42B2" w:rsidRPr="00971ECB" w:rsidRDefault="00DB42B2" w:rsidP="00DB42B2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Pr="00971ECB">
      <w:rPr>
        <w:rFonts w:ascii="StobiSerif Regular" w:hAnsi="StobiSerif Regular"/>
        <w:sz w:val="20"/>
      </w:rPr>
      <w:t>karpos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  <w:p w14:paraId="5998CB8A" w14:textId="77777777" w:rsidR="00DB42B2" w:rsidRPr="00971ECB" w:rsidRDefault="00DB42B2" w:rsidP="00DB42B2">
    <w:pPr>
      <w:pStyle w:val="Footer"/>
      <w:rPr>
        <w:rFonts w:ascii="StobiSerif Regular" w:hAnsi="StobiSerif Regular"/>
        <w:lang w:val="ru-RU"/>
      </w:rPr>
    </w:pPr>
  </w:p>
  <w:p w14:paraId="55C54C5E" w14:textId="77777777" w:rsidR="00DB42B2" w:rsidRDefault="00DB42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E382" w14:textId="77777777" w:rsidR="000C1D99" w:rsidRPr="00CA4AD9" w:rsidRDefault="0039317E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>
      <w:rPr>
        <w:noProof/>
      </w:rPr>
      <w:pict w14:anchorId="59B9047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4" type="#_x0000_t32" style="position:absolute;margin-left:-28.4pt;margin-top:608.45pt;width:489.2pt;height:.05pt;z-index:251656704;mso-position-horizontal-relative:margin;mso-position-vertical-relative:margin" o:connectortype="straight" strokeweight="1pt">
          <w10:wrap type="square" anchorx="margin" anchory="margin"/>
        </v:shape>
      </w:pict>
    </w:r>
  </w:p>
  <w:p w14:paraId="3B2BB510" w14:textId="2F28BC2C" w:rsidR="000C1D99" w:rsidRPr="00A24484" w:rsidRDefault="000C1D99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 w:rsidRPr="00971ECB">
      <w:rPr>
        <w:rFonts w:ascii="StobiSerif Regular" w:hAnsi="StobiSerif Regular" w:cs="Arial"/>
        <w:sz w:val="20"/>
        <w:lang w:val="mk-MK"/>
      </w:rPr>
      <w:t xml:space="preserve">                    </w:t>
    </w:r>
    <w:r w:rsidRPr="00971ECB">
      <w:rPr>
        <w:rFonts w:ascii="StobiSerif Regular" w:hAnsi="StobiSerif Regular" w:cs="Arial"/>
        <w:sz w:val="20"/>
        <w:lang w:val="ru-RU"/>
      </w:rPr>
      <w:t xml:space="preserve">       </w:t>
    </w:r>
    <w:r w:rsidRPr="00971ECB">
      <w:rPr>
        <w:rFonts w:ascii="StobiSerif Regular" w:hAnsi="StobiSerif Regular" w:cs="Arial"/>
        <w:sz w:val="20"/>
        <w:lang w:val="mk-MK"/>
      </w:rPr>
      <w:t xml:space="preserve"> </w:t>
    </w:r>
    <w:r w:rsidR="00A24484" w:rsidRPr="00A24484">
      <w:rPr>
        <w:rFonts w:ascii="StobiSerif Regular" w:hAnsi="StobiSerif Regular" w:cs="Arial"/>
        <w:sz w:val="20"/>
        <w:lang w:val="mk-MK"/>
      </w:rPr>
      <w:t>У</w:t>
    </w:r>
    <w:r w:rsidRPr="00A24484">
      <w:rPr>
        <w:rFonts w:ascii="StobiSerif Regular" w:hAnsi="StobiSerif Regular" w:cs="Arial"/>
        <w:sz w:val="20"/>
        <w:lang w:val="mk-MK"/>
      </w:rPr>
      <w:t>л</w:t>
    </w:r>
    <w:r w:rsidR="00A24484" w:rsidRPr="00A24484">
      <w:rPr>
        <w:rFonts w:ascii="StobiSerif Regular" w:hAnsi="StobiSerif Regular" w:cs="Arial"/>
        <w:sz w:val="20"/>
        <w:lang w:val="mk-MK"/>
      </w:rPr>
      <w:t>.„Никола Русински“</w:t>
    </w:r>
    <w:r w:rsidRPr="00A24484">
      <w:rPr>
        <w:rFonts w:ascii="StobiSerif Regular" w:hAnsi="StobiSerif Regular" w:cs="Arial"/>
        <w:sz w:val="20"/>
        <w:lang w:val="mk-MK"/>
      </w:rPr>
      <w:t xml:space="preserve"> бр.</w:t>
    </w:r>
    <w:r w:rsidR="00A24484" w:rsidRPr="00A24484">
      <w:rPr>
        <w:rFonts w:ascii="StobiSerif Regular" w:hAnsi="StobiSerif Regular" w:cs="Arial"/>
        <w:sz w:val="20"/>
        <w:lang w:val="mk-MK"/>
      </w:rPr>
      <w:t>11</w:t>
    </w:r>
    <w:r w:rsidRPr="00A24484">
      <w:rPr>
        <w:rFonts w:ascii="StobiSerif Regular" w:hAnsi="StobiSerif Regular" w:cs="Arial"/>
        <w:sz w:val="20"/>
        <w:lang w:val="mk-MK"/>
      </w:rPr>
      <w:t xml:space="preserve"> </w:t>
    </w:r>
    <w:r w:rsidR="003E5EFA">
      <w:rPr>
        <w:rFonts w:ascii="StobiSerif Regular" w:hAnsi="StobiSerif Regular" w:cs="Arial"/>
        <w:sz w:val="20"/>
      </w:rPr>
      <w:t xml:space="preserve"> </w:t>
    </w:r>
    <w:r w:rsidR="00E45BD4" w:rsidRPr="00A24484">
      <w:rPr>
        <w:rFonts w:ascii="StobiSerif Regular" w:hAnsi="StobiSerif Regular" w:cs="Arial"/>
        <w:sz w:val="20"/>
        <w:lang w:val="mk-MK"/>
      </w:rPr>
      <w:t>тел.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1</w:t>
    </w:r>
    <w:r w:rsidR="00E45BD4" w:rsidRPr="00A24484">
      <w:rPr>
        <w:rFonts w:ascii="StobiSerif Regular" w:hAnsi="StobiSerif Regular" w:cs="Arial"/>
        <w:sz w:val="20"/>
        <w:lang w:val="mk-MK"/>
      </w:rPr>
      <w:t>,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2</w:t>
    </w:r>
  </w:p>
  <w:p w14:paraId="16CE018E" w14:textId="7CF69880" w:rsidR="000C1D99" w:rsidRPr="00ED55AB" w:rsidRDefault="00A24484" w:rsidP="00A24484">
    <w:pPr>
      <w:pStyle w:val="Caption"/>
      <w:tabs>
        <w:tab w:val="center" w:pos="4320"/>
        <w:tab w:val="right" w:pos="8640"/>
      </w:tabs>
      <w:jc w:val="left"/>
      <w:rPr>
        <w:rFonts w:ascii="StobiSerif Regular" w:hAnsi="StobiSerif Regular"/>
        <w:sz w:val="20"/>
      </w:rPr>
    </w:pPr>
    <w:r>
      <w:rPr>
        <w:rFonts w:ascii="StobiSerif Regular" w:hAnsi="StobiSerif Regular" w:cs="Arial"/>
        <w:sz w:val="20"/>
        <w:lang w:val="da-DK"/>
      </w:rPr>
      <w:tab/>
    </w:r>
    <w:r w:rsidR="000C1D99" w:rsidRPr="00971ECB">
      <w:rPr>
        <w:rFonts w:ascii="StobiSerif Regular" w:hAnsi="StobiSerif Regular" w:cs="Arial"/>
        <w:sz w:val="20"/>
        <w:lang w:val="da-DK"/>
      </w:rPr>
      <w:t>www.</w:t>
    </w:r>
    <w:r w:rsidR="000C1D99" w:rsidRPr="00971ECB">
      <w:rPr>
        <w:rFonts w:ascii="StobiSerif Regular" w:hAnsi="StobiSerif Regular"/>
        <w:sz w:val="20"/>
        <w:lang w:val="da-DK"/>
      </w:rPr>
      <w:t>karpos.gov.mk</w:t>
    </w:r>
    <w:r w:rsidR="000C1D99" w:rsidRPr="00971ECB">
      <w:rPr>
        <w:rFonts w:ascii="StobiSerif Regular" w:hAnsi="StobiSerif Regular"/>
        <w:sz w:val="20"/>
        <w:lang w:val="ru-RU"/>
      </w:rPr>
      <w:t xml:space="preserve">; </w:t>
    </w:r>
    <w:r w:rsidR="00ED55AB">
      <w:rPr>
        <w:rFonts w:ascii="StobiSerif Regular" w:hAnsi="StobiSerif Regular"/>
        <w:sz w:val="20"/>
      </w:rPr>
      <w:t xml:space="preserve"> sovet@karpos.gov.mk</w:t>
    </w:r>
  </w:p>
  <w:p w14:paraId="781E56C9" w14:textId="77777777" w:rsidR="000C1D99" w:rsidRPr="00971ECB" w:rsidRDefault="000C1D99" w:rsidP="00435762">
    <w:pPr>
      <w:pStyle w:val="Footer"/>
      <w:rPr>
        <w:rFonts w:ascii="StobiSerif Regular" w:hAnsi="StobiSerif Regular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B71C" w14:textId="77777777" w:rsidR="00D30DF9" w:rsidRDefault="0039317E" w:rsidP="00156C35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noProof/>
        <w:lang w:val="mk-MK" w:eastAsia="mk-MK"/>
      </w:rPr>
      <w:pict w14:anchorId="34F5803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margin-left:5.25pt;margin-top:610.5pt;width:435pt;height:0;z-index:251666944;mso-position-horizontal-relative:margin;mso-position-vertical-relative:margin" o:connectortype="straight" strokeweight="1pt">
          <w10:wrap type="square" anchorx="margin" anchory="margin"/>
        </v:shape>
      </w:pict>
    </w:r>
    <w:r w:rsidR="00D30DF9">
      <w:rPr>
        <w:rFonts w:asciiTheme="minorHAnsi" w:hAnsiTheme="minorHAnsi" w:cs="Arial"/>
        <w:sz w:val="20"/>
      </w:rPr>
      <w:t xml:space="preserve">                     </w:t>
    </w:r>
  </w:p>
  <w:p w14:paraId="118E9699" w14:textId="77777777" w:rsidR="00156C35" w:rsidRPr="00971ECB" w:rsidRDefault="00156C35" w:rsidP="00156C35">
    <w:pPr>
      <w:pStyle w:val="Caption"/>
      <w:ind w:right="-1800"/>
      <w:jc w:val="left"/>
      <w:rPr>
        <w:rFonts w:ascii="StobiSerif Regular" w:hAnsi="StobiSerif Regular" w:cs="Arial"/>
        <w:sz w:val="20"/>
        <w:lang w:val="ru-RU"/>
      </w:rPr>
    </w:pPr>
    <w:r w:rsidRPr="00971ECB">
      <w:rPr>
        <w:rFonts w:ascii="StobiSerif Regular" w:hAnsi="StobiSerif Regular" w:cs="Arial"/>
        <w:sz w:val="20"/>
      </w:rPr>
      <w:t xml:space="preserve"> </w:t>
    </w:r>
    <w:r w:rsidR="00D30DF9" w:rsidRPr="00971ECB">
      <w:rPr>
        <w:rFonts w:ascii="StobiSerif Regular" w:hAnsi="StobiSerif Regular" w:cs="Arial"/>
        <w:sz w:val="20"/>
      </w:rPr>
      <w:t xml:space="preserve">                       </w:t>
    </w:r>
    <w:r w:rsidRPr="00971ECB">
      <w:rPr>
        <w:rFonts w:ascii="StobiSerif Regular" w:hAnsi="StobiSerif Regular" w:cs="Arial"/>
        <w:sz w:val="20"/>
      </w:rPr>
      <w:t xml:space="preserve"> </w:t>
    </w:r>
    <w:r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Pr="00971ECB">
      <w:rPr>
        <w:rFonts w:ascii="StobiSerif Regular" w:hAnsi="StobiSerif Regular" w:cs="Arial"/>
        <w:sz w:val="20"/>
        <w:lang w:val="ru-RU"/>
      </w:rPr>
      <w:t>: 3062-925</w:t>
    </w:r>
  </w:p>
  <w:p w14:paraId="263434DD" w14:textId="77777777" w:rsidR="00156C35" w:rsidRPr="00971ECB" w:rsidRDefault="00156C35" w:rsidP="007903BE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="00F46983" w:rsidRPr="00971ECB">
      <w:rPr>
        <w:rFonts w:ascii="StobiSerif Regular" w:hAnsi="StobiSerif Regular"/>
        <w:sz w:val="20"/>
      </w:rPr>
      <w:t>k</w:t>
    </w:r>
    <w:r w:rsidRPr="00971ECB">
      <w:rPr>
        <w:rFonts w:ascii="StobiSerif Regular" w:hAnsi="StobiSerif Regular"/>
        <w:sz w:val="20"/>
      </w:rPr>
      <w:t>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A3AA2" w14:textId="77777777" w:rsidR="0039317E" w:rsidRDefault="0039317E" w:rsidP="007130CF">
      <w:bookmarkStart w:id="0" w:name="_Hlk231807907"/>
      <w:bookmarkEnd w:id="0"/>
      <w:r>
        <w:separator/>
      </w:r>
    </w:p>
  </w:footnote>
  <w:footnote w:type="continuationSeparator" w:id="0">
    <w:p w14:paraId="3E1DF833" w14:textId="77777777" w:rsidR="0039317E" w:rsidRDefault="0039317E" w:rsidP="00713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5C5E" w14:textId="77777777" w:rsidR="00DB42B2" w:rsidRDefault="00DB42B2" w:rsidP="00DB42B2">
    <w:pPr>
      <w:pStyle w:val="Caption"/>
      <w:jc w:val="left"/>
      <w:rPr>
        <w:rFonts w:ascii="StobiSerif Regular" w:hAnsi="StobiSerif Regular" w:cs="Arial"/>
        <w:sz w:val="24"/>
        <w:szCs w:val="24"/>
      </w:rPr>
    </w:pPr>
    <w:r w:rsidRPr="00CA4AD9">
      <w:rPr>
        <w:rFonts w:ascii="StobiSerif Regular" w:hAnsi="StobiSerif Regular" w:cs="Arial"/>
        <w:sz w:val="24"/>
        <w:szCs w:val="24"/>
        <w:lang w:val="mk-MK"/>
      </w:rPr>
      <w:t xml:space="preserve"> </w:t>
    </w:r>
    <w:r w:rsidRPr="00CA4AD9">
      <w:rPr>
        <w:rFonts w:ascii="StobiSerif Regular" w:hAnsi="StobiSerif Regular" w:cs="Arial"/>
        <w:sz w:val="24"/>
        <w:szCs w:val="24"/>
      </w:rPr>
      <w:t xml:space="preserve">  </w:t>
    </w:r>
    <w:r>
      <w:rPr>
        <w:rFonts w:ascii="StobiSerif Regular" w:hAnsi="StobiSerif Regular" w:cs="Arial"/>
        <w:sz w:val="24"/>
        <w:szCs w:val="24"/>
      </w:rPr>
      <w:t xml:space="preserve">                  </w:t>
    </w:r>
  </w:p>
  <w:p w14:paraId="1AA9673B" w14:textId="77777777" w:rsidR="004B49E5" w:rsidRDefault="005A1355" w:rsidP="00DB42B2">
    <w:pPr>
      <w:pStyle w:val="Caption"/>
      <w:jc w:val="left"/>
      <w:rPr>
        <w:rFonts w:asciiTheme="minorHAnsi" w:hAnsiTheme="minorHAnsi"/>
        <w:i w:val="0"/>
        <w:sz w:val="24"/>
        <w:szCs w:val="24"/>
      </w:rPr>
    </w:pPr>
    <w:r w:rsidRPr="005A1355">
      <w:rPr>
        <w:rFonts w:asciiTheme="minorHAnsi" w:hAnsiTheme="minorHAnsi"/>
        <w:i w:val="0"/>
        <w:noProof/>
        <w:sz w:val="24"/>
        <w:szCs w:val="24"/>
      </w:rPr>
      <w:drawing>
        <wp:anchor distT="0" distB="0" distL="114300" distR="114300" simplePos="0" relativeHeight="251668992" behindDoc="0" locked="0" layoutInCell="1" allowOverlap="1" wp14:anchorId="5A91B9E6" wp14:editId="23958353">
          <wp:simplePos x="0" y="0"/>
          <wp:positionH relativeFrom="column">
            <wp:posOffset>-523875</wp:posOffset>
          </wp:positionH>
          <wp:positionV relativeFrom="paragraph">
            <wp:posOffset>111125</wp:posOffset>
          </wp:positionV>
          <wp:extent cx="695325" cy="923925"/>
          <wp:effectExtent l="19050" t="0" r="9525" b="0"/>
          <wp:wrapNone/>
          <wp:docPr id="5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10CE5">
      <w:rPr>
        <w:rFonts w:asciiTheme="minorHAnsi" w:hAnsiTheme="minorHAnsi"/>
        <w:i w:val="0"/>
        <w:sz w:val="24"/>
        <w:szCs w:val="24"/>
      </w:rPr>
      <w:t xml:space="preserve">                      </w:t>
    </w:r>
  </w:p>
  <w:p w14:paraId="6FE9F741" w14:textId="77777777" w:rsidR="005A1355" w:rsidRPr="00010CE5" w:rsidRDefault="005A1355" w:rsidP="005A1355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>
      <w:rPr>
        <w:rFonts w:ascii="StobiSerif Regular" w:hAnsi="StobiSerif Regular"/>
        <w:i w:val="0"/>
        <w:szCs w:val="22"/>
      </w:rPr>
      <w:t xml:space="preserve">        </w:t>
    </w:r>
    <w:r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>
      <w:rPr>
        <w:rFonts w:ascii="StobiSerif Regular" w:hAnsi="StobiSerif Regular"/>
        <w:i w:val="0"/>
        <w:szCs w:val="22"/>
      </w:rPr>
      <w:t xml:space="preserve">                                                                         </w:t>
    </w:r>
    <w:r>
      <w:rPr>
        <w:rFonts w:ascii="StobiSerif Regular" w:hAnsi="StobiSerif Regular"/>
        <w:i w:val="0"/>
        <w:noProof/>
        <w:szCs w:val="22"/>
      </w:rPr>
      <w:drawing>
        <wp:inline distT="0" distB="0" distL="0" distR="0" wp14:anchorId="39DBC7AB" wp14:editId="3F87ADA8">
          <wp:extent cx="1000125" cy="539259"/>
          <wp:effectExtent l="19050" t="0" r="9525" b="0"/>
          <wp:docPr id="2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BF7AFC" w14:textId="77777777" w:rsidR="005A1355" w:rsidRPr="00010CE5" w:rsidRDefault="005A1355" w:rsidP="005A1355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 xml:space="preserve"> </w:t>
    </w:r>
    <w:r w:rsidRPr="00010CE5">
      <w:rPr>
        <w:rFonts w:ascii="StobiSerif Regular" w:hAnsi="StobiSerif Regular"/>
        <w:b/>
        <w:sz w:val="22"/>
        <w:szCs w:val="22"/>
      </w:rPr>
      <w:t xml:space="preserve"> </w:t>
    </w:r>
    <w:r>
      <w:rPr>
        <w:rFonts w:ascii="StobiSerif Regular" w:hAnsi="StobiSerif Regular"/>
        <w:b/>
        <w:sz w:val="22"/>
        <w:szCs w:val="22"/>
      </w:rPr>
      <w:t xml:space="preserve">        </w:t>
    </w: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14:paraId="35DE17D9" w14:textId="77777777" w:rsidR="005A1355" w:rsidRDefault="0039317E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  <w:r>
      <w:rPr>
        <w:noProof/>
      </w:rPr>
      <w:pict w14:anchorId="531DEB4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3.5pt;margin-top:-51pt;width:435pt;height:0;z-index:251658752;mso-position-horizontal-relative:margin;mso-position-vertical-relative:margin" o:connectortype="straight" strokeweight="1pt">
          <w10:wrap type="square" anchorx="margin" anchory="margin"/>
        </v:shape>
      </w:pict>
    </w:r>
    <w:r w:rsidR="00010CE5">
      <w:rPr>
        <w:rFonts w:asciiTheme="minorHAnsi" w:hAnsiTheme="minorHAnsi"/>
        <w:i w:val="0"/>
        <w:sz w:val="24"/>
        <w:szCs w:val="24"/>
      </w:rPr>
      <w:t xml:space="preserve"> </w:t>
    </w:r>
    <w:r w:rsidR="005A1355">
      <w:rPr>
        <w:rFonts w:asciiTheme="minorHAnsi" w:hAnsiTheme="minorHAnsi"/>
        <w:i w:val="0"/>
        <w:sz w:val="24"/>
        <w:szCs w:val="24"/>
      </w:rPr>
      <w:t xml:space="preserve">           </w:t>
    </w:r>
  </w:p>
  <w:p w14:paraId="2445B4E1" w14:textId="77777777" w:rsidR="005A1355" w:rsidRDefault="005A1355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</w:p>
  <w:p w14:paraId="2138D56F" w14:textId="77777777" w:rsidR="00DB42B2" w:rsidRPr="00CA4AD9" w:rsidRDefault="00DB42B2" w:rsidP="005A1355">
    <w:pPr>
      <w:tabs>
        <w:tab w:val="left" w:pos="8640"/>
      </w:tabs>
      <w:ind w:left="-360" w:right="-540"/>
      <w:rPr>
        <w:rFonts w:ascii="StobiSerif Regular" w:hAnsi="StobiSerif Regular" w:cs="Arial"/>
        <w:b/>
        <w:i/>
        <w:szCs w:val="24"/>
      </w:rPr>
    </w:pPr>
  </w:p>
  <w:p w14:paraId="1C60D7EC" w14:textId="77777777" w:rsidR="000C1D99" w:rsidRDefault="000C1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F4081" w14:textId="77777777" w:rsidR="000C1D99" w:rsidRPr="00CA4AD9" w:rsidRDefault="000C1D99" w:rsidP="00750E3E">
    <w:pPr>
      <w:pStyle w:val="Header"/>
      <w:tabs>
        <w:tab w:val="clear" w:pos="4680"/>
        <w:tab w:val="clear" w:pos="9360"/>
        <w:tab w:val="center" w:pos="4320"/>
      </w:tabs>
      <w:rPr>
        <w:rFonts w:ascii="StobiSerif Regular" w:hAnsi="StobiSerif Regular"/>
        <w:szCs w:val="24"/>
      </w:rPr>
    </w:pPr>
    <w:r w:rsidRPr="00CA4AD9">
      <w:rPr>
        <w:rFonts w:ascii="StobiSerif Regular" w:hAnsi="StobiSerif Regular"/>
        <w:szCs w:val="24"/>
      </w:rPr>
      <w:tab/>
    </w:r>
  </w:p>
  <w:p w14:paraId="6B9A6F39" w14:textId="39BBD089" w:rsidR="0037577F" w:rsidRDefault="0039317E" w:rsidP="00353196">
    <w:pPr>
      <w:pStyle w:val="Caption"/>
      <w:jc w:val="left"/>
      <w:rPr>
        <w:rFonts w:ascii="StobiSerif Regular" w:hAnsi="StobiSerif Regular" w:cs="Arial"/>
        <w:sz w:val="24"/>
        <w:szCs w:val="24"/>
      </w:rPr>
    </w:pPr>
    <w:r>
      <w:rPr>
        <w:rFonts w:ascii="StobiSerif Regular" w:hAnsi="StobiSerif Regular" w:cs="Arial"/>
        <w:noProof/>
        <w:sz w:val="24"/>
        <w:szCs w:val="24"/>
        <w:lang w:eastAsia="zh-TW"/>
      </w:rPr>
      <w:pict w14:anchorId="02C0D559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73.6pt;margin-top:21.55pt;width:296.95pt;height:54pt;z-index:251671040;mso-width-relative:margin;mso-height-relative:margin" stroked="f">
          <v:textbox style="mso-next-textbox:#_x0000_s2064">
            <w:txbxContent>
              <w:p w14:paraId="1A097D46" w14:textId="77777777" w:rsidR="009965B8" w:rsidRPr="009965B8" w:rsidRDefault="009965B8" w:rsidP="00F84C3E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 w:rsidRPr="009965B8"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>ОПШТИНА КАРПОШ</w:t>
                </w:r>
              </w:p>
              <w:p w14:paraId="79179D59" w14:textId="0778045D" w:rsidR="009965B8" w:rsidRDefault="00F84C3E" w:rsidP="00F84C3E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 xml:space="preserve">ОДДЕЛЕНИЕ ЗА ПОДДРШКА И </w:t>
                </w:r>
              </w:p>
              <w:p w14:paraId="224C110B" w14:textId="779EDF87" w:rsidR="00F84C3E" w:rsidRPr="009965B8" w:rsidRDefault="00F84C3E" w:rsidP="00F84C3E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>ОРГАНИЗАЦИЈА НА РАБОТАТА НА СОВЕТОТ</w:t>
                </w:r>
              </w:p>
            </w:txbxContent>
          </v:textbox>
        </v:shape>
      </w:pict>
    </w:r>
    <w:r w:rsidR="004734C1">
      <w:rPr>
        <w:noProof/>
      </w:rPr>
      <w:drawing>
        <wp:inline distT="0" distB="0" distL="0" distR="0" wp14:anchorId="2BFC0EE6" wp14:editId="7FD46478">
          <wp:extent cx="847725" cy="1095375"/>
          <wp:effectExtent l="0" t="0" r="0" b="0"/>
          <wp:docPr id="9087299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StobiSerif Regular" w:hAnsi="StobiSerif Regular" w:cs="Arial"/>
        <w:noProof/>
        <w:szCs w:val="24"/>
        <w:lang w:eastAsia="zh-TW"/>
      </w:rPr>
      <w:pict w14:anchorId="3DD72C07">
        <v:shape id="_x0000_s2067" type="#_x0000_t202" style="position:absolute;margin-left:372.25pt;margin-top:7.45pt;width:77.45pt;height:52.65pt;z-index:251674112;mso-wrap-style:none;mso-position-horizontal-relative:text;mso-position-vertical-relative:text;mso-width-relative:margin;mso-height-relative:margin" filled="f" stroked="f">
          <v:textbox style="mso-fit-shape-to-text:t">
            <w:txbxContent>
              <w:p w14:paraId="1E0ECD93" w14:textId="77777777" w:rsidR="00B7244B" w:rsidRDefault="00B7244B">
                <w:r>
                  <w:rPr>
                    <w:noProof/>
                  </w:rPr>
                  <w:drawing>
                    <wp:inline distT="0" distB="0" distL="0" distR="0" wp14:anchorId="75CEE675" wp14:editId="46415A37">
                      <wp:extent cx="801579" cy="591820"/>
                      <wp:effectExtent l="0" t="0" r="0" b="0"/>
                      <wp:docPr id="6" name="Picture 3" descr="C:\Users\ljupka.trajcevska\Desktop\6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ljupka.trajcevska\Desktop\6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0143" cy="5981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C1D99" w:rsidRPr="00CA4AD9">
      <w:rPr>
        <w:rFonts w:ascii="StobiSerif Regular" w:hAnsi="StobiSerif Regular" w:cs="Arial"/>
        <w:sz w:val="24"/>
        <w:szCs w:val="24"/>
        <w:lang w:val="mk-MK"/>
      </w:rPr>
      <w:t xml:space="preserve"> </w:t>
    </w:r>
    <w:r w:rsidR="007A43A7">
      <w:rPr>
        <w:rFonts w:ascii="StobiSerif Regular" w:hAnsi="StobiSerif Regular" w:cs="Arial"/>
        <w:sz w:val="24"/>
        <w:szCs w:val="24"/>
      </w:rPr>
      <w:t xml:space="preserve">       </w:t>
    </w:r>
    <w:r w:rsidR="0037577F">
      <w:rPr>
        <w:rFonts w:ascii="StobiSerif Regular" w:hAnsi="StobiSerif Regular" w:cs="Arial"/>
        <w:sz w:val="24"/>
        <w:szCs w:val="24"/>
      </w:rPr>
      <w:t xml:space="preserve">              </w:t>
    </w:r>
    <w:r w:rsidR="007A43A7">
      <w:rPr>
        <w:rFonts w:ascii="StobiSerif Regular" w:hAnsi="StobiSerif Regular" w:cs="Arial"/>
        <w:sz w:val="24"/>
        <w:szCs w:val="24"/>
      </w:rPr>
      <w:t xml:space="preserve">                                           </w:t>
    </w:r>
    <w:r w:rsidR="00681AC2">
      <w:rPr>
        <w:rFonts w:ascii="StobiSerif Regular" w:hAnsi="StobiSerif Regular" w:cs="Arial"/>
        <w:sz w:val="24"/>
        <w:szCs w:val="24"/>
      </w:rPr>
      <w:t xml:space="preserve">                            </w:t>
    </w:r>
    <w:r w:rsidR="007A43A7">
      <w:rPr>
        <w:rFonts w:ascii="StobiSerif Regular" w:hAnsi="StobiSerif Regular" w:cs="Arial"/>
        <w:sz w:val="24"/>
        <w:szCs w:val="24"/>
      </w:rPr>
      <w:t xml:space="preserve">          </w:t>
    </w:r>
    <w:r w:rsidR="0037577F">
      <w:rPr>
        <w:rFonts w:ascii="StobiSerif Regular" w:hAnsi="StobiSerif Regular" w:cs="Arial"/>
        <w:sz w:val="24"/>
        <w:szCs w:val="24"/>
      </w:rPr>
      <w:t xml:space="preserve">    </w:t>
    </w:r>
  </w:p>
  <w:p w14:paraId="1EA9E029" w14:textId="1BD6AF27" w:rsidR="009965B8" w:rsidRDefault="0039317E">
    <w:r>
      <w:rPr>
        <w:noProof/>
      </w:rPr>
      <w:pict w14:anchorId="05B5CB3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-21.75pt;margin-top:-14.15pt;width:480.75pt;height:0;z-index:251672064;mso-position-horizontal-relative:margin;mso-position-vertical-relative:margin" o:connectortype="straight" strokeweight="1pt">
          <w10:wrap type="square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795F" w14:textId="77777777"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szCs w:val="22"/>
      </w:rPr>
      <w:t xml:space="preserve">               </w:t>
    </w:r>
  </w:p>
  <w:p w14:paraId="00B30057" w14:textId="77777777"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noProof/>
        <w:szCs w:val="22"/>
      </w:rPr>
      <w:drawing>
        <wp:anchor distT="0" distB="0" distL="114300" distR="114300" simplePos="0" relativeHeight="251664896" behindDoc="0" locked="0" layoutInCell="1" allowOverlap="1" wp14:anchorId="29EC5731" wp14:editId="6AD9BB1B">
          <wp:simplePos x="0" y="0"/>
          <wp:positionH relativeFrom="column">
            <wp:posOffset>-447675</wp:posOffset>
          </wp:positionH>
          <wp:positionV relativeFrom="paragraph">
            <wp:posOffset>33655</wp:posOffset>
          </wp:positionV>
          <wp:extent cx="695325" cy="923925"/>
          <wp:effectExtent l="19050" t="0" r="9525" b="0"/>
          <wp:wrapNone/>
          <wp:docPr id="1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20C060" w14:textId="77777777" w:rsidR="004D78E7" w:rsidRPr="00010CE5" w:rsidRDefault="004B49E5" w:rsidP="004D78E7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>
      <w:rPr>
        <w:rFonts w:ascii="StobiSerif Regular" w:hAnsi="StobiSerif Regular"/>
        <w:i w:val="0"/>
        <w:szCs w:val="22"/>
      </w:rPr>
      <w:t xml:space="preserve">       </w:t>
    </w:r>
    <w:r w:rsidR="004D78E7">
      <w:rPr>
        <w:rFonts w:ascii="StobiSerif Regular" w:hAnsi="StobiSerif Regular"/>
        <w:i w:val="0"/>
        <w:szCs w:val="22"/>
      </w:rPr>
      <w:t xml:space="preserve"> </w:t>
    </w:r>
    <w:r w:rsidR="004D78E7"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 w:rsidR="001F5B2D">
      <w:rPr>
        <w:rFonts w:ascii="StobiSerif Regular" w:hAnsi="StobiSerif Regular"/>
        <w:i w:val="0"/>
        <w:szCs w:val="22"/>
      </w:rPr>
      <w:t xml:space="preserve">                                                                    </w:t>
    </w:r>
    <w:r>
      <w:rPr>
        <w:rFonts w:ascii="StobiSerif Regular" w:hAnsi="StobiSerif Regular"/>
        <w:i w:val="0"/>
        <w:szCs w:val="22"/>
      </w:rPr>
      <w:t xml:space="preserve">  </w:t>
    </w:r>
    <w:r w:rsidR="001F5B2D">
      <w:rPr>
        <w:rFonts w:ascii="StobiSerif Regular" w:hAnsi="StobiSerif Regular"/>
        <w:i w:val="0"/>
        <w:szCs w:val="22"/>
      </w:rPr>
      <w:t xml:space="preserve">   </w:t>
    </w:r>
    <w:r w:rsidR="001F5B2D">
      <w:rPr>
        <w:rFonts w:ascii="StobiSerif Regular" w:hAnsi="StobiSerif Regular"/>
        <w:i w:val="0"/>
        <w:noProof/>
        <w:szCs w:val="22"/>
      </w:rPr>
      <w:drawing>
        <wp:inline distT="0" distB="0" distL="0" distR="0" wp14:anchorId="3DEBDF83" wp14:editId="1CEA833A">
          <wp:extent cx="1000125" cy="539259"/>
          <wp:effectExtent l="19050" t="0" r="9525" b="0"/>
          <wp:docPr id="7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811A9C" w14:textId="77777777" w:rsidR="004D78E7" w:rsidRPr="00010CE5" w:rsidRDefault="004D78E7" w:rsidP="004D78E7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 xml:space="preserve"> </w:t>
    </w:r>
    <w:r w:rsidRPr="00010CE5">
      <w:rPr>
        <w:rFonts w:ascii="StobiSerif Regular" w:hAnsi="StobiSerif Regular"/>
        <w:b/>
        <w:sz w:val="22"/>
        <w:szCs w:val="22"/>
      </w:rPr>
      <w:t xml:space="preserve"> </w:t>
    </w:r>
    <w:r>
      <w:rPr>
        <w:rFonts w:ascii="StobiSerif Regular" w:hAnsi="StobiSerif Regular"/>
        <w:b/>
        <w:sz w:val="22"/>
        <w:szCs w:val="22"/>
      </w:rPr>
      <w:t xml:space="preserve">        </w:t>
    </w: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14:paraId="68E6C217" w14:textId="77777777" w:rsidR="000C1D99" w:rsidRPr="004D78E7" w:rsidRDefault="0039317E" w:rsidP="004D78E7">
    <w:pPr>
      <w:pStyle w:val="Header"/>
    </w:pPr>
    <w:r>
      <w:rPr>
        <w:noProof/>
        <w:lang w:val="mk-MK" w:eastAsia="mk-MK"/>
      </w:rPr>
      <w:pict w14:anchorId="6BB90B5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2" type="#_x0000_t32" style="position:absolute;margin-left:25.5pt;margin-top:-22.5pt;width:435pt;height:0;z-index:251665920;mso-position-horizontal-relative:margin;mso-position-vertical-relative:margin" o:connectortype="straight" strokeweight="1pt"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3048"/>
    <w:multiLevelType w:val="multilevel"/>
    <w:tmpl w:val="CAACA28E"/>
    <w:lvl w:ilvl="0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6138B"/>
    <w:multiLevelType w:val="multilevel"/>
    <w:tmpl w:val="EDEAAB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97BE0"/>
    <w:multiLevelType w:val="multilevel"/>
    <w:tmpl w:val="07B60D92"/>
    <w:lvl w:ilvl="0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031DF"/>
    <w:multiLevelType w:val="hybridMultilevel"/>
    <w:tmpl w:val="3668BB62"/>
    <w:lvl w:ilvl="0" w:tplc="4D9A8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064183"/>
    <w:multiLevelType w:val="hybridMultilevel"/>
    <w:tmpl w:val="439C2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68"/>
    <o:shapelayout v:ext="edit">
      <o:idmap v:ext="edit" data="2"/>
      <o:rules v:ext="edit">
        <o:r id="V:Rule1" type="connector" idref="#_x0000_s2061"/>
        <o:r id="V:Rule2" type="connector" idref="#_x0000_s2062"/>
        <o:r id="V:Rule3" type="connector" idref="#_x0000_s2063"/>
        <o:r id="V:Rule4" type="connector" idref="#_x0000_s2059"/>
        <o:r id="V:Rule5" type="connector" idref="#_x0000_s2054"/>
        <o:r id="V:Rule6" type="connector" idref="#_x0000_s206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DC0"/>
    <w:rsid w:val="00002B34"/>
    <w:rsid w:val="0000591D"/>
    <w:rsid w:val="00005A1D"/>
    <w:rsid w:val="00010CE5"/>
    <w:rsid w:val="00010CE9"/>
    <w:rsid w:val="0001291C"/>
    <w:rsid w:val="00016771"/>
    <w:rsid w:val="00025694"/>
    <w:rsid w:val="00027C84"/>
    <w:rsid w:val="00030017"/>
    <w:rsid w:val="00032371"/>
    <w:rsid w:val="000341E5"/>
    <w:rsid w:val="00035539"/>
    <w:rsid w:val="000367B7"/>
    <w:rsid w:val="00040338"/>
    <w:rsid w:val="000417E4"/>
    <w:rsid w:val="000428E3"/>
    <w:rsid w:val="00046873"/>
    <w:rsid w:val="0005066F"/>
    <w:rsid w:val="000602C6"/>
    <w:rsid w:val="00067AFF"/>
    <w:rsid w:val="0007426C"/>
    <w:rsid w:val="000B59B9"/>
    <w:rsid w:val="000C1D99"/>
    <w:rsid w:val="000C2183"/>
    <w:rsid w:val="000C2D35"/>
    <w:rsid w:val="000D48E3"/>
    <w:rsid w:val="000D6277"/>
    <w:rsid w:val="000F6866"/>
    <w:rsid w:val="00101BE0"/>
    <w:rsid w:val="00106B0C"/>
    <w:rsid w:val="00111D31"/>
    <w:rsid w:val="001378C1"/>
    <w:rsid w:val="0014104C"/>
    <w:rsid w:val="00144E96"/>
    <w:rsid w:val="00154F10"/>
    <w:rsid w:val="00155190"/>
    <w:rsid w:val="00156C35"/>
    <w:rsid w:val="00162B1A"/>
    <w:rsid w:val="0016558F"/>
    <w:rsid w:val="00174116"/>
    <w:rsid w:val="00174523"/>
    <w:rsid w:val="001762A5"/>
    <w:rsid w:val="00177F15"/>
    <w:rsid w:val="00186CC8"/>
    <w:rsid w:val="001955C6"/>
    <w:rsid w:val="00196C65"/>
    <w:rsid w:val="001A10B3"/>
    <w:rsid w:val="001A68F7"/>
    <w:rsid w:val="001B07C3"/>
    <w:rsid w:val="001B2698"/>
    <w:rsid w:val="001B31E1"/>
    <w:rsid w:val="001C0B2F"/>
    <w:rsid w:val="001C2AB7"/>
    <w:rsid w:val="001C2EC2"/>
    <w:rsid w:val="001C6E76"/>
    <w:rsid w:val="001D4705"/>
    <w:rsid w:val="001E61E2"/>
    <w:rsid w:val="001F3377"/>
    <w:rsid w:val="001F5B2D"/>
    <w:rsid w:val="001F65FF"/>
    <w:rsid w:val="0021432C"/>
    <w:rsid w:val="0021724B"/>
    <w:rsid w:val="002177CA"/>
    <w:rsid w:val="00226BB2"/>
    <w:rsid w:val="00227132"/>
    <w:rsid w:val="00230321"/>
    <w:rsid w:val="00231518"/>
    <w:rsid w:val="00232868"/>
    <w:rsid w:val="00234831"/>
    <w:rsid w:val="00236A3D"/>
    <w:rsid w:val="00247F30"/>
    <w:rsid w:val="0026229B"/>
    <w:rsid w:val="002659B5"/>
    <w:rsid w:val="00273141"/>
    <w:rsid w:val="0027676B"/>
    <w:rsid w:val="0027781D"/>
    <w:rsid w:val="00293ECC"/>
    <w:rsid w:val="002A08DA"/>
    <w:rsid w:val="002A479D"/>
    <w:rsid w:val="002A4DD9"/>
    <w:rsid w:val="002B026A"/>
    <w:rsid w:val="002B1037"/>
    <w:rsid w:val="002C56F6"/>
    <w:rsid w:val="002D57CC"/>
    <w:rsid w:val="002D621D"/>
    <w:rsid w:val="002F0B4A"/>
    <w:rsid w:val="002F170D"/>
    <w:rsid w:val="002F6F04"/>
    <w:rsid w:val="00300B14"/>
    <w:rsid w:val="00301F54"/>
    <w:rsid w:val="00306AF1"/>
    <w:rsid w:val="00312E5B"/>
    <w:rsid w:val="00312EAF"/>
    <w:rsid w:val="00314AEE"/>
    <w:rsid w:val="00326893"/>
    <w:rsid w:val="00335B28"/>
    <w:rsid w:val="0034044F"/>
    <w:rsid w:val="003472E7"/>
    <w:rsid w:val="00353196"/>
    <w:rsid w:val="00370660"/>
    <w:rsid w:val="00372483"/>
    <w:rsid w:val="0037577F"/>
    <w:rsid w:val="0038037E"/>
    <w:rsid w:val="003808BC"/>
    <w:rsid w:val="00383B0A"/>
    <w:rsid w:val="0039153F"/>
    <w:rsid w:val="0039317E"/>
    <w:rsid w:val="0039566A"/>
    <w:rsid w:val="003962A2"/>
    <w:rsid w:val="003A33E6"/>
    <w:rsid w:val="003B24AE"/>
    <w:rsid w:val="003C0B50"/>
    <w:rsid w:val="003C3CEB"/>
    <w:rsid w:val="003C425A"/>
    <w:rsid w:val="003C6A96"/>
    <w:rsid w:val="003C6DC0"/>
    <w:rsid w:val="003D1BCD"/>
    <w:rsid w:val="003E5EFA"/>
    <w:rsid w:val="003F538E"/>
    <w:rsid w:val="00400A8E"/>
    <w:rsid w:val="0042660D"/>
    <w:rsid w:val="004347AE"/>
    <w:rsid w:val="00435762"/>
    <w:rsid w:val="00435E3A"/>
    <w:rsid w:val="00446B38"/>
    <w:rsid w:val="004501E1"/>
    <w:rsid w:val="00453AE4"/>
    <w:rsid w:val="004544E6"/>
    <w:rsid w:val="00461346"/>
    <w:rsid w:val="004624DF"/>
    <w:rsid w:val="00465FA0"/>
    <w:rsid w:val="004734C1"/>
    <w:rsid w:val="00475F84"/>
    <w:rsid w:val="00496FEA"/>
    <w:rsid w:val="004B1A98"/>
    <w:rsid w:val="004B49E5"/>
    <w:rsid w:val="004C019C"/>
    <w:rsid w:val="004C545F"/>
    <w:rsid w:val="004C54AA"/>
    <w:rsid w:val="004D78E7"/>
    <w:rsid w:val="004E025B"/>
    <w:rsid w:val="004E0CCA"/>
    <w:rsid w:val="004E55DE"/>
    <w:rsid w:val="004E7B0E"/>
    <w:rsid w:val="004E7EE7"/>
    <w:rsid w:val="004F474F"/>
    <w:rsid w:val="004F6949"/>
    <w:rsid w:val="00506EAA"/>
    <w:rsid w:val="00511012"/>
    <w:rsid w:val="00514ABE"/>
    <w:rsid w:val="00516832"/>
    <w:rsid w:val="00534402"/>
    <w:rsid w:val="00542A61"/>
    <w:rsid w:val="0055010C"/>
    <w:rsid w:val="00550E0D"/>
    <w:rsid w:val="0055282E"/>
    <w:rsid w:val="0055290A"/>
    <w:rsid w:val="00562E90"/>
    <w:rsid w:val="00580B5D"/>
    <w:rsid w:val="00593B00"/>
    <w:rsid w:val="00597E59"/>
    <w:rsid w:val="005A1355"/>
    <w:rsid w:val="005A6237"/>
    <w:rsid w:val="005A6FD7"/>
    <w:rsid w:val="005B3076"/>
    <w:rsid w:val="005C071D"/>
    <w:rsid w:val="005C763A"/>
    <w:rsid w:val="005D455C"/>
    <w:rsid w:val="005D45B8"/>
    <w:rsid w:val="005E54CC"/>
    <w:rsid w:val="005E7590"/>
    <w:rsid w:val="005F5F80"/>
    <w:rsid w:val="005F62E9"/>
    <w:rsid w:val="00602A61"/>
    <w:rsid w:val="006053F8"/>
    <w:rsid w:val="00614FCC"/>
    <w:rsid w:val="00620E5D"/>
    <w:rsid w:val="00621A27"/>
    <w:rsid w:val="00622581"/>
    <w:rsid w:val="00634DBB"/>
    <w:rsid w:val="006350CC"/>
    <w:rsid w:val="0064119F"/>
    <w:rsid w:val="00641C9B"/>
    <w:rsid w:val="00642ED8"/>
    <w:rsid w:val="00644EF1"/>
    <w:rsid w:val="006477DF"/>
    <w:rsid w:val="00650062"/>
    <w:rsid w:val="0065750F"/>
    <w:rsid w:val="00662445"/>
    <w:rsid w:val="00666931"/>
    <w:rsid w:val="00675FB4"/>
    <w:rsid w:val="00681AC2"/>
    <w:rsid w:val="00686FD4"/>
    <w:rsid w:val="006912A4"/>
    <w:rsid w:val="006922ED"/>
    <w:rsid w:val="00694B99"/>
    <w:rsid w:val="006B7FAA"/>
    <w:rsid w:val="006C2D32"/>
    <w:rsid w:val="006C3C05"/>
    <w:rsid w:val="006C414F"/>
    <w:rsid w:val="006C4802"/>
    <w:rsid w:val="006D7468"/>
    <w:rsid w:val="006E13F7"/>
    <w:rsid w:val="006E402D"/>
    <w:rsid w:val="006E53D0"/>
    <w:rsid w:val="007033D0"/>
    <w:rsid w:val="007130CF"/>
    <w:rsid w:val="00724202"/>
    <w:rsid w:val="0073408A"/>
    <w:rsid w:val="00734990"/>
    <w:rsid w:val="00736D9C"/>
    <w:rsid w:val="00750E3E"/>
    <w:rsid w:val="007608B8"/>
    <w:rsid w:val="00764919"/>
    <w:rsid w:val="00771137"/>
    <w:rsid w:val="007778C5"/>
    <w:rsid w:val="007903BE"/>
    <w:rsid w:val="007941C4"/>
    <w:rsid w:val="00796A2C"/>
    <w:rsid w:val="007A43A7"/>
    <w:rsid w:val="007C778C"/>
    <w:rsid w:val="007E274B"/>
    <w:rsid w:val="007E42D4"/>
    <w:rsid w:val="007E7B38"/>
    <w:rsid w:val="007F423C"/>
    <w:rsid w:val="00803503"/>
    <w:rsid w:val="008053D2"/>
    <w:rsid w:val="0080698C"/>
    <w:rsid w:val="00812331"/>
    <w:rsid w:val="00815A5B"/>
    <w:rsid w:val="00821602"/>
    <w:rsid w:val="00823871"/>
    <w:rsid w:val="00827E8B"/>
    <w:rsid w:val="0083352D"/>
    <w:rsid w:val="008364AE"/>
    <w:rsid w:val="0084483A"/>
    <w:rsid w:val="00845D30"/>
    <w:rsid w:val="008505CD"/>
    <w:rsid w:val="008519D0"/>
    <w:rsid w:val="00866DA8"/>
    <w:rsid w:val="0087052E"/>
    <w:rsid w:val="00870B4E"/>
    <w:rsid w:val="008725CA"/>
    <w:rsid w:val="00877179"/>
    <w:rsid w:val="008778DD"/>
    <w:rsid w:val="00881F89"/>
    <w:rsid w:val="00882D56"/>
    <w:rsid w:val="00886A9B"/>
    <w:rsid w:val="00894BC7"/>
    <w:rsid w:val="00896AAD"/>
    <w:rsid w:val="008A44F0"/>
    <w:rsid w:val="008C1A81"/>
    <w:rsid w:val="008C1FC3"/>
    <w:rsid w:val="008C38A3"/>
    <w:rsid w:val="008D292D"/>
    <w:rsid w:val="008D7AC8"/>
    <w:rsid w:val="008E0563"/>
    <w:rsid w:val="008E18DF"/>
    <w:rsid w:val="008E2663"/>
    <w:rsid w:val="008E3157"/>
    <w:rsid w:val="009229A6"/>
    <w:rsid w:val="009269C2"/>
    <w:rsid w:val="00947FBB"/>
    <w:rsid w:val="00951A30"/>
    <w:rsid w:val="00955C41"/>
    <w:rsid w:val="00957076"/>
    <w:rsid w:val="00961C32"/>
    <w:rsid w:val="00971ECB"/>
    <w:rsid w:val="009728E0"/>
    <w:rsid w:val="0098626B"/>
    <w:rsid w:val="00991BEC"/>
    <w:rsid w:val="009965B8"/>
    <w:rsid w:val="009A066C"/>
    <w:rsid w:val="009A1978"/>
    <w:rsid w:val="009B28B4"/>
    <w:rsid w:val="009C1114"/>
    <w:rsid w:val="009C410F"/>
    <w:rsid w:val="009C431C"/>
    <w:rsid w:val="009C44C6"/>
    <w:rsid w:val="009D1611"/>
    <w:rsid w:val="009D702E"/>
    <w:rsid w:val="009E0C24"/>
    <w:rsid w:val="009E501E"/>
    <w:rsid w:val="009E7546"/>
    <w:rsid w:val="00A006B7"/>
    <w:rsid w:val="00A025B0"/>
    <w:rsid w:val="00A04557"/>
    <w:rsid w:val="00A047FD"/>
    <w:rsid w:val="00A06EE6"/>
    <w:rsid w:val="00A11171"/>
    <w:rsid w:val="00A12E4A"/>
    <w:rsid w:val="00A24484"/>
    <w:rsid w:val="00A24991"/>
    <w:rsid w:val="00A31B92"/>
    <w:rsid w:val="00A44891"/>
    <w:rsid w:val="00A472A2"/>
    <w:rsid w:val="00A504DE"/>
    <w:rsid w:val="00A5529F"/>
    <w:rsid w:val="00A613EE"/>
    <w:rsid w:val="00A617FF"/>
    <w:rsid w:val="00A65BF8"/>
    <w:rsid w:val="00A663A4"/>
    <w:rsid w:val="00A73603"/>
    <w:rsid w:val="00A7393A"/>
    <w:rsid w:val="00A81E01"/>
    <w:rsid w:val="00A86714"/>
    <w:rsid w:val="00A87B85"/>
    <w:rsid w:val="00A95459"/>
    <w:rsid w:val="00AA0EE5"/>
    <w:rsid w:val="00AA7B32"/>
    <w:rsid w:val="00AB2676"/>
    <w:rsid w:val="00AB7AC0"/>
    <w:rsid w:val="00AC69D0"/>
    <w:rsid w:val="00AD0537"/>
    <w:rsid w:val="00AD21EB"/>
    <w:rsid w:val="00AD2C91"/>
    <w:rsid w:val="00AD57F8"/>
    <w:rsid w:val="00B02325"/>
    <w:rsid w:val="00B11C53"/>
    <w:rsid w:val="00B14F9C"/>
    <w:rsid w:val="00B21BF0"/>
    <w:rsid w:val="00B269D3"/>
    <w:rsid w:val="00B60F32"/>
    <w:rsid w:val="00B71F1A"/>
    <w:rsid w:val="00B7203A"/>
    <w:rsid w:val="00B7244B"/>
    <w:rsid w:val="00B759BA"/>
    <w:rsid w:val="00B75B22"/>
    <w:rsid w:val="00B75C4F"/>
    <w:rsid w:val="00B77319"/>
    <w:rsid w:val="00B842D4"/>
    <w:rsid w:val="00B95E7E"/>
    <w:rsid w:val="00BB0ECB"/>
    <w:rsid w:val="00BB30BD"/>
    <w:rsid w:val="00BB34EA"/>
    <w:rsid w:val="00BB75F6"/>
    <w:rsid w:val="00BC061E"/>
    <w:rsid w:val="00BC3A28"/>
    <w:rsid w:val="00BD5A14"/>
    <w:rsid w:val="00BE0651"/>
    <w:rsid w:val="00BF344A"/>
    <w:rsid w:val="00BF37A9"/>
    <w:rsid w:val="00BF7E5B"/>
    <w:rsid w:val="00C03B6C"/>
    <w:rsid w:val="00C07AD3"/>
    <w:rsid w:val="00C11874"/>
    <w:rsid w:val="00C136AB"/>
    <w:rsid w:val="00C216B0"/>
    <w:rsid w:val="00C33736"/>
    <w:rsid w:val="00C40577"/>
    <w:rsid w:val="00C50B50"/>
    <w:rsid w:val="00C527E5"/>
    <w:rsid w:val="00C62B78"/>
    <w:rsid w:val="00C648EC"/>
    <w:rsid w:val="00C95117"/>
    <w:rsid w:val="00C957FA"/>
    <w:rsid w:val="00CA1947"/>
    <w:rsid w:val="00CA4AD9"/>
    <w:rsid w:val="00CB0D4E"/>
    <w:rsid w:val="00CB1405"/>
    <w:rsid w:val="00CB182B"/>
    <w:rsid w:val="00CB3C54"/>
    <w:rsid w:val="00CC1CFD"/>
    <w:rsid w:val="00CC2DD6"/>
    <w:rsid w:val="00CC5456"/>
    <w:rsid w:val="00CD2FEB"/>
    <w:rsid w:val="00CD385D"/>
    <w:rsid w:val="00CD5792"/>
    <w:rsid w:val="00D04AF4"/>
    <w:rsid w:val="00D125E5"/>
    <w:rsid w:val="00D14E38"/>
    <w:rsid w:val="00D30DF9"/>
    <w:rsid w:val="00D31566"/>
    <w:rsid w:val="00D355D4"/>
    <w:rsid w:val="00D37AE0"/>
    <w:rsid w:val="00D46D39"/>
    <w:rsid w:val="00D556DB"/>
    <w:rsid w:val="00D80D3F"/>
    <w:rsid w:val="00D87AA8"/>
    <w:rsid w:val="00D87BAF"/>
    <w:rsid w:val="00D92FB4"/>
    <w:rsid w:val="00DB2748"/>
    <w:rsid w:val="00DB2DE0"/>
    <w:rsid w:val="00DB31C1"/>
    <w:rsid w:val="00DB39D3"/>
    <w:rsid w:val="00DB42B2"/>
    <w:rsid w:val="00DB60E4"/>
    <w:rsid w:val="00DB72DE"/>
    <w:rsid w:val="00DC1B98"/>
    <w:rsid w:val="00DC7535"/>
    <w:rsid w:val="00DD126A"/>
    <w:rsid w:val="00DD2155"/>
    <w:rsid w:val="00DD306B"/>
    <w:rsid w:val="00DD4624"/>
    <w:rsid w:val="00DE0DE4"/>
    <w:rsid w:val="00DE1875"/>
    <w:rsid w:val="00DE23B8"/>
    <w:rsid w:val="00DE7C40"/>
    <w:rsid w:val="00DF11D6"/>
    <w:rsid w:val="00E00E42"/>
    <w:rsid w:val="00E02ACE"/>
    <w:rsid w:val="00E04D81"/>
    <w:rsid w:val="00E07B00"/>
    <w:rsid w:val="00E12C71"/>
    <w:rsid w:val="00E241AE"/>
    <w:rsid w:val="00E32EB9"/>
    <w:rsid w:val="00E34F45"/>
    <w:rsid w:val="00E34FBD"/>
    <w:rsid w:val="00E37AAB"/>
    <w:rsid w:val="00E41092"/>
    <w:rsid w:val="00E443A5"/>
    <w:rsid w:val="00E45BD4"/>
    <w:rsid w:val="00E5063A"/>
    <w:rsid w:val="00E53E5D"/>
    <w:rsid w:val="00E55540"/>
    <w:rsid w:val="00E55BEC"/>
    <w:rsid w:val="00E75019"/>
    <w:rsid w:val="00E851B1"/>
    <w:rsid w:val="00EA1AA8"/>
    <w:rsid w:val="00EA3CA3"/>
    <w:rsid w:val="00EA7DCD"/>
    <w:rsid w:val="00EB1046"/>
    <w:rsid w:val="00EB1754"/>
    <w:rsid w:val="00EB51FF"/>
    <w:rsid w:val="00EB67DF"/>
    <w:rsid w:val="00EC3E6F"/>
    <w:rsid w:val="00ED1CE9"/>
    <w:rsid w:val="00ED3051"/>
    <w:rsid w:val="00ED3E3E"/>
    <w:rsid w:val="00ED55AB"/>
    <w:rsid w:val="00EF3793"/>
    <w:rsid w:val="00EF3B7D"/>
    <w:rsid w:val="00F0113E"/>
    <w:rsid w:val="00F03142"/>
    <w:rsid w:val="00F064E1"/>
    <w:rsid w:val="00F15D30"/>
    <w:rsid w:val="00F2151B"/>
    <w:rsid w:val="00F21EAF"/>
    <w:rsid w:val="00F22096"/>
    <w:rsid w:val="00F3008B"/>
    <w:rsid w:val="00F327DC"/>
    <w:rsid w:val="00F415B9"/>
    <w:rsid w:val="00F41FB5"/>
    <w:rsid w:val="00F454F1"/>
    <w:rsid w:val="00F46983"/>
    <w:rsid w:val="00F64B7D"/>
    <w:rsid w:val="00F70801"/>
    <w:rsid w:val="00F712E8"/>
    <w:rsid w:val="00F7141C"/>
    <w:rsid w:val="00F7539C"/>
    <w:rsid w:val="00F84C3E"/>
    <w:rsid w:val="00F9219D"/>
    <w:rsid w:val="00F9356D"/>
    <w:rsid w:val="00FA0429"/>
    <w:rsid w:val="00FA672D"/>
    <w:rsid w:val="00FB08D1"/>
    <w:rsid w:val="00FB1177"/>
    <w:rsid w:val="00FB12C8"/>
    <w:rsid w:val="00FB3C4F"/>
    <w:rsid w:val="00FC09A8"/>
    <w:rsid w:val="00FC628A"/>
    <w:rsid w:val="00FD11CE"/>
    <w:rsid w:val="00FD6986"/>
    <w:rsid w:val="00FE45F3"/>
    <w:rsid w:val="00FF552B"/>
    <w:rsid w:val="00FF5C2D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"/>
    <o:shapelayout v:ext="edit">
      <o:idmap v:ext="edit" data="1"/>
    </o:shapelayout>
  </w:shapeDefaults>
  <w:decimalSymbol w:val=","/>
  <w:listSeparator w:val=";"/>
  <w14:docId w14:val="22E28F4E"/>
  <w15:docId w15:val="{B85055F8-2754-457F-8545-C3DA3315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7DF"/>
    <w:rPr>
      <w:rFonts w:ascii="Macedonian Helv" w:eastAsia="Times New Roman" w:hAnsi="Macedonian Helv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477DF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6477DF"/>
    <w:pPr>
      <w:jc w:val="center"/>
    </w:pPr>
    <w:rPr>
      <w:b/>
      <w:i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647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77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30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130CF"/>
    <w:rPr>
      <w:rFonts w:ascii="Macedonian Helv" w:hAnsi="Macedonian Helv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7130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130CF"/>
    <w:rPr>
      <w:rFonts w:ascii="Macedonian Helv" w:hAnsi="Macedonian Helv" w:cs="Times New Roman"/>
      <w:sz w:val="20"/>
      <w:szCs w:val="20"/>
    </w:rPr>
  </w:style>
  <w:style w:type="paragraph" w:styleId="NormalWeb">
    <w:name w:val="Normal (Web)"/>
    <w:basedOn w:val="Normal"/>
    <w:uiPriority w:val="99"/>
    <w:rsid w:val="0005066F"/>
    <w:pPr>
      <w:spacing w:before="100" w:beforeAutospacing="1" w:after="100" w:afterAutospacing="1"/>
    </w:pPr>
    <w:rPr>
      <w:rFonts w:ascii="Times New Roman" w:hAnsi="Times New Roman"/>
      <w:szCs w:val="24"/>
      <w:lang w:val="en-GB" w:eastAsia="en-GB"/>
    </w:rPr>
  </w:style>
  <w:style w:type="paragraph" w:styleId="DocumentMap">
    <w:name w:val="Document Map"/>
    <w:basedOn w:val="Normal"/>
    <w:link w:val="DocumentMapChar"/>
    <w:uiPriority w:val="99"/>
    <w:semiHidden/>
    <w:rsid w:val="00750E3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50E3E"/>
    <w:rPr>
      <w:rFonts w:ascii="Tahoma" w:hAnsi="Tahoma" w:cs="Tahoma"/>
      <w:sz w:val="16"/>
      <w:szCs w:val="16"/>
    </w:rPr>
  </w:style>
  <w:style w:type="paragraph" w:styleId="ListParagraph">
    <w:name w:val="List Paragraph"/>
    <w:aliases w:val="References,Bullets,List Paragraph (numbered (a)),List_Paragraph,Multilevel para_II,List Paragraph1,Naslov 1,Table of contents numbered,Foot note,Bullet Points,Liste Paragraf,lp1,List 100s,WB Para,123 List Paragraph,Celula,Normal 2,Dot pt"/>
    <w:basedOn w:val="Normal"/>
    <w:link w:val="ListParagraphChar"/>
    <w:uiPriority w:val="34"/>
    <w:qFormat/>
    <w:rsid w:val="004624DF"/>
    <w:pPr>
      <w:ind w:left="720"/>
      <w:contextualSpacing/>
    </w:p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Naslov 1 Char,Table of contents numbered Char,Foot note Char,Bullet Points Char,Liste Paragraf Char"/>
    <w:link w:val="ListParagraph"/>
    <w:uiPriority w:val="34"/>
    <w:qFormat/>
    <w:locked/>
    <w:rsid w:val="004624DF"/>
    <w:rPr>
      <w:rFonts w:ascii="Macedonian Helv" w:eastAsia="Times New Roman" w:hAnsi="Macedonian Helv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upka.trajcevska\Desktop\memorandumi%20novi%202019\64009B6D-1A63-40a6-8BED-23D911002190_MEMORANDUM%20GRADONACALNIK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9EA6E-295A-4D42-B9F7-B98EC6F4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64009B6D-1A63-40a6-8BED-23D911002190_MEMORANDUM GRADONACALNIK 2019</Template>
  <TotalTime>557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ljupka.trajcevska</dc:creator>
  <cp:lastModifiedBy>user</cp:lastModifiedBy>
  <cp:revision>233</cp:revision>
  <cp:lastPrinted>2026-09-21T11:08:00Z</cp:lastPrinted>
  <dcterms:created xsi:type="dcterms:W3CDTF">2025-04-10T07:20:00Z</dcterms:created>
  <dcterms:modified xsi:type="dcterms:W3CDTF">2026-09-22T05:39:00Z</dcterms:modified>
</cp:coreProperties>
</file>